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21446" w14:textId="257155DA" w:rsidR="00B659D6" w:rsidRDefault="00B05192" w:rsidP="7C322258">
      <w:pPr>
        <w:tabs>
          <w:tab w:val="left" w:pos="2520"/>
        </w:tabs>
        <w:jc w:val="center"/>
        <w:rPr>
          <w:rFonts w:ascii="Garamond" w:hAnsi="Garamond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33054AC" wp14:editId="302D1C88">
            <wp:simplePos x="0" y="0"/>
            <wp:positionH relativeFrom="column">
              <wp:posOffset>0</wp:posOffset>
            </wp:positionH>
            <wp:positionV relativeFrom="paragraph">
              <wp:posOffset>-177800</wp:posOffset>
            </wp:positionV>
            <wp:extent cx="1447800" cy="1272540"/>
            <wp:effectExtent l="0" t="0" r="0" b="3810"/>
            <wp:wrapNone/>
            <wp:docPr id="5" name="Picture 5" descr="Blackrev CA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lackrev CAI 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72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b/>
          <w:sz w:val="56"/>
        </w:rPr>
        <w:tab/>
      </w:r>
      <w:r w:rsidRPr="00DC3D65">
        <w:rPr>
          <w:rFonts w:ascii="Garamond" w:hAnsi="Garamond"/>
          <w:b/>
          <w:sz w:val="56"/>
          <w:szCs w:val="56"/>
        </w:rPr>
        <w:tab/>
      </w:r>
    </w:p>
    <w:p w14:paraId="5D5D806B" w14:textId="4898AC0A" w:rsidR="00B659D6" w:rsidRDefault="00FC508E" w:rsidP="7C322258">
      <w:pPr>
        <w:tabs>
          <w:tab w:val="left" w:pos="2520"/>
        </w:tabs>
        <w:jc w:val="center"/>
        <w:rPr>
          <w:rFonts w:ascii="Garamond" w:hAnsi="Garamond"/>
          <w:b/>
          <w:bCs/>
          <w:sz w:val="56"/>
          <w:szCs w:val="56"/>
        </w:rPr>
      </w:pPr>
      <w:r>
        <w:rPr>
          <w:rFonts w:ascii="Garamond" w:hAnsi="Garamond"/>
          <w:b/>
          <w:bCs/>
          <w:sz w:val="56"/>
          <w:szCs w:val="56"/>
        </w:rPr>
        <w:tab/>
        <w:t xml:space="preserve">City Council </w:t>
      </w:r>
      <w:r w:rsidR="00DC3D65" w:rsidRPr="7C322258">
        <w:rPr>
          <w:rFonts w:ascii="Garamond" w:hAnsi="Garamond"/>
          <w:b/>
          <w:bCs/>
          <w:sz w:val="56"/>
          <w:szCs w:val="56"/>
        </w:rPr>
        <w:t>Memorandum</w:t>
      </w:r>
    </w:p>
    <w:p w14:paraId="39CD555C" w14:textId="77777777" w:rsidR="009449BA" w:rsidRDefault="009449BA" w:rsidP="00226208">
      <w:pPr>
        <w:ind w:right="-72"/>
        <w:rPr>
          <w:rFonts w:ascii="Arial" w:hAnsi="Arial" w:cs="Arial"/>
          <w:szCs w:val="24"/>
        </w:rPr>
      </w:pPr>
    </w:p>
    <w:p w14:paraId="2D62096E" w14:textId="77777777" w:rsidR="009449BA" w:rsidRDefault="009449BA" w:rsidP="00226208">
      <w:pPr>
        <w:ind w:right="-72"/>
        <w:rPr>
          <w:rFonts w:ascii="Arial" w:hAnsi="Arial" w:cs="Arial"/>
          <w:szCs w:val="24"/>
        </w:rPr>
      </w:pPr>
    </w:p>
    <w:p w14:paraId="67145F56" w14:textId="329230AC" w:rsidR="00E27D76" w:rsidRPr="00A010DB" w:rsidRDefault="00D93639" w:rsidP="00226208">
      <w:pPr>
        <w:ind w:right="-7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pict w14:anchorId="4DAC63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9.1pt;height:9.9pt" o:hrpct="0" o:hralign="center" o:hr="t">
            <v:imagedata r:id="rId12" o:title="bd15035_" grayscale="t" bilevel="t"/>
          </v:shape>
        </w:pict>
      </w:r>
    </w:p>
    <w:p w14:paraId="139A579D" w14:textId="721395AD" w:rsidR="00E27D76" w:rsidRPr="00A010DB" w:rsidRDefault="00C76DD8" w:rsidP="00D93639">
      <w:pPr>
        <w:tabs>
          <w:tab w:val="left" w:pos="1440"/>
          <w:tab w:val="left" w:pos="6930"/>
        </w:tabs>
        <w:spacing w:line="259" w:lineRule="auto"/>
        <w:rPr>
          <w:rFonts w:ascii="Arial" w:hAnsi="Arial" w:cs="Arial"/>
          <w:szCs w:val="24"/>
        </w:rPr>
      </w:pPr>
      <w:r w:rsidRPr="7C322258">
        <w:rPr>
          <w:rFonts w:ascii="Arial" w:hAnsi="Arial" w:cs="Arial"/>
          <w:b/>
          <w:bCs/>
        </w:rPr>
        <w:t>TO:</w:t>
      </w:r>
      <w:r>
        <w:tab/>
      </w:r>
      <w:r w:rsidR="684CE98D" w:rsidRPr="7C322258">
        <w:rPr>
          <w:rFonts w:ascii="Arial" w:hAnsi="Arial" w:cs="Arial"/>
          <w:b/>
          <w:bCs/>
        </w:rPr>
        <w:t xml:space="preserve">HONORABLE </w:t>
      </w:r>
      <w:r w:rsidR="00196262">
        <w:rPr>
          <w:rFonts w:ascii="Arial" w:hAnsi="Arial" w:cs="Arial"/>
          <w:b/>
          <w:bCs/>
        </w:rPr>
        <w:t>MAYOR AND CITY COUNCIL</w:t>
      </w:r>
      <w:r>
        <w:tab/>
      </w:r>
      <w:r w:rsidR="00A010DB" w:rsidRPr="7C322258">
        <w:rPr>
          <w:rFonts w:ascii="Arial" w:hAnsi="Arial" w:cs="Arial"/>
          <w:b/>
          <w:bCs/>
        </w:rPr>
        <w:t xml:space="preserve">DATE: </w:t>
      </w:r>
      <w:r w:rsidR="00196262">
        <w:rPr>
          <w:rFonts w:ascii="Arial" w:hAnsi="Arial" w:cs="Arial"/>
          <w:b/>
          <w:bCs/>
        </w:rPr>
        <w:t xml:space="preserve">FEBRUARY </w:t>
      </w:r>
      <w:r w:rsidR="00D93639">
        <w:rPr>
          <w:rFonts w:ascii="Arial" w:hAnsi="Arial" w:cs="Arial"/>
          <w:b/>
          <w:bCs/>
        </w:rPr>
        <w:t>21</w:t>
      </w:r>
      <w:r w:rsidR="00196262">
        <w:rPr>
          <w:rFonts w:ascii="Arial" w:hAnsi="Arial" w:cs="Arial"/>
          <w:b/>
          <w:bCs/>
        </w:rPr>
        <w:t>, 2023</w:t>
      </w:r>
    </w:p>
    <w:p w14:paraId="231FCEB2" w14:textId="77777777" w:rsidR="00226208" w:rsidRDefault="00226208" w:rsidP="00226208">
      <w:pPr>
        <w:tabs>
          <w:tab w:val="left" w:pos="1440"/>
          <w:tab w:val="left" w:pos="7200"/>
        </w:tabs>
        <w:ind w:left="1440" w:hanging="1440"/>
        <w:rPr>
          <w:rFonts w:ascii="Arial" w:hAnsi="Arial" w:cs="Arial"/>
          <w:b/>
          <w:snapToGrid/>
          <w:szCs w:val="24"/>
        </w:rPr>
      </w:pPr>
    </w:p>
    <w:p w14:paraId="16494009" w14:textId="23A69C87" w:rsidR="00A010DB" w:rsidRPr="00546FF6" w:rsidRDefault="00C76DD8" w:rsidP="00D93639">
      <w:pPr>
        <w:tabs>
          <w:tab w:val="left" w:pos="1440"/>
          <w:tab w:val="left" w:pos="6930"/>
        </w:tabs>
        <w:ind w:left="1440" w:hanging="1440"/>
        <w:rPr>
          <w:rFonts w:ascii="Arial" w:hAnsi="Arial" w:cs="Arial"/>
          <w:b/>
          <w:snapToGrid/>
          <w:sz w:val="6"/>
          <w:szCs w:val="24"/>
        </w:rPr>
      </w:pPr>
      <w:r w:rsidRPr="00A010DB">
        <w:rPr>
          <w:rFonts w:ascii="Arial" w:hAnsi="Arial" w:cs="Arial"/>
          <w:b/>
          <w:snapToGrid/>
          <w:szCs w:val="24"/>
        </w:rPr>
        <w:t xml:space="preserve">FROM: </w:t>
      </w:r>
      <w:r w:rsidRPr="00A010DB">
        <w:rPr>
          <w:rFonts w:ascii="Arial" w:hAnsi="Arial" w:cs="Arial"/>
          <w:b/>
          <w:snapToGrid/>
          <w:szCs w:val="24"/>
        </w:rPr>
        <w:tab/>
      </w:r>
      <w:r w:rsidR="00472825">
        <w:rPr>
          <w:rFonts w:ascii="Arial" w:hAnsi="Arial" w:cs="Arial"/>
          <w:b/>
          <w:snapToGrid/>
          <w:szCs w:val="24"/>
        </w:rPr>
        <w:t>GENERAL SERVICES DEPARTMENT</w:t>
      </w:r>
      <w:r w:rsidR="0087003E" w:rsidRPr="00A010DB">
        <w:rPr>
          <w:rFonts w:ascii="Arial" w:hAnsi="Arial" w:cs="Arial"/>
          <w:b/>
          <w:szCs w:val="24"/>
        </w:rPr>
        <w:tab/>
      </w:r>
      <w:r w:rsidR="00A47195" w:rsidRPr="00A010DB">
        <w:rPr>
          <w:rFonts w:ascii="Arial" w:hAnsi="Arial" w:cs="Arial"/>
          <w:b/>
          <w:szCs w:val="24"/>
        </w:rPr>
        <w:t>W</w:t>
      </w:r>
      <w:r w:rsidR="00766F17">
        <w:rPr>
          <w:rFonts w:ascii="Arial" w:hAnsi="Arial" w:cs="Arial"/>
          <w:b/>
          <w:szCs w:val="24"/>
        </w:rPr>
        <w:t xml:space="preserve">ARDS: ALL </w:t>
      </w:r>
    </w:p>
    <w:p w14:paraId="132A43AF" w14:textId="77777777" w:rsidR="00226208" w:rsidRDefault="00226208" w:rsidP="0022620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szCs w:val="24"/>
        </w:rPr>
      </w:pPr>
    </w:p>
    <w:p w14:paraId="57733CB5" w14:textId="76A82D61" w:rsidR="00A010DB" w:rsidRDefault="0074490A" w:rsidP="7C322258">
      <w:pPr>
        <w:tabs>
          <w:tab w:val="left" w:pos="1440"/>
        </w:tabs>
        <w:ind w:left="1440" w:hanging="1440"/>
        <w:jc w:val="both"/>
        <w:rPr>
          <w:rFonts w:ascii="Arial" w:hAnsi="Arial" w:cs="Arial"/>
          <w:b/>
          <w:bCs/>
          <w:snapToGrid/>
        </w:rPr>
      </w:pPr>
      <w:r w:rsidRPr="7C322258">
        <w:rPr>
          <w:rFonts w:ascii="Arial" w:hAnsi="Arial" w:cs="Arial"/>
          <w:b/>
          <w:bCs/>
        </w:rPr>
        <w:t>SUBJECT:</w:t>
      </w:r>
      <w:r>
        <w:tab/>
      </w:r>
      <w:r w:rsidR="004C5B3D">
        <w:rPr>
          <w:rFonts w:ascii="Arial" w:hAnsi="Arial" w:cs="Arial"/>
          <w:b/>
          <w:bCs/>
        </w:rPr>
        <w:t xml:space="preserve">FIRST AMENDMENT TO MANAGEMENT AND OPERATIONS AGREEMENT </w:t>
      </w:r>
      <w:r w:rsidR="000C0176">
        <w:rPr>
          <w:rFonts w:ascii="Arial" w:hAnsi="Arial" w:cs="Arial"/>
          <w:b/>
          <w:bCs/>
        </w:rPr>
        <w:t xml:space="preserve">WITH </w:t>
      </w:r>
      <w:proofErr w:type="spellStart"/>
      <w:r w:rsidR="000C0176">
        <w:rPr>
          <w:rFonts w:ascii="Arial" w:hAnsi="Arial" w:cs="Arial"/>
          <w:b/>
          <w:bCs/>
        </w:rPr>
        <w:t>RAINCROSS</w:t>
      </w:r>
      <w:proofErr w:type="spellEnd"/>
      <w:r w:rsidR="000C0176">
        <w:rPr>
          <w:rFonts w:ascii="Arial" w:hAnsi="Arial" w:cs="Arial"/>
          <w:b/>
          <w:bCs/>
        </w:rPr>
        <w:t xml:space="preserve"> HOSPITA</w:t>
      </w:r>
      <w:r w:rsidR="0047757A">
        <w:rPr>
          <w:rFonts w:ascii="Arial" w:hAnsi="Arial" w:cs="Arial"/>
          <w:b/>
          <w:bCs/>
        </w:rPr>
        <w:t>L</w:t>
      </w:r>
      <w:r w:rsidR="000C0176">
        <w:rPr>
          <w:rFonts w:ascii="Arial" w:hAnsi="Arial" w:cs="Arial"/>
          <w:b/>
          <w:bCs/>
        </w:rPr>
        <w:t xml:space="preserve">ITY </w:t>
      </w:r>
      <w:r w:rsidR="00F056ED">
        <w:rPr>
          <w:rFonts w:ascii="Arial" w:hAnsi="Arial" w:cs="Arial"/>
          <w:b/>
          <w:bCs/>
        </w:rPr>
        <w:t xml:space="preserve">CORPORATION </w:t>
      </w:r>
      <w:r w:rsidR="004C5B3D">
        <w:rPr>
          <w:rFonts w:ascii="Arial" w:hAnsi="Arial" w:cs="Arial"/>
          <w:b/>
          <w:bCs/>
        </w:rPr>
        <w:t xml:space="preserve">FOR THE RIVERSIDE CONVENTION </w:t>
      </w:r>
      <w:r w:rsidR="009449BA">
        <w:rPr>
          <w:rFonts w:ascii="Arial" w:hAnsi="Arial" w:cs="Arial"/>
          <w:b/>
          <w:bCs/>
        </w:rPr>
        <w:t>&amp;</w:t>
      </w:r>
      <w:r w:rsidR="004C5B3D">
        <w:rPr>
          <w:rFonts w:ascii="Arial" w:hAnsi="Arial" w:cs="Arial"/>
          <w:b/>
          <w:bCs/>
        </w:rPr>
        <w:t xml:space="preserve"> VISITORS BUREAU AND RIVERSIDE SPORTS COMMISSION</w:t>
      </w:r>
      <w:r w:rsidR="007B37C4">
        <w:rPr>
          <w:rFonts w:ascii="Arial" w:hAnsi="Arial" w:cs="Arial"/>
          <w:b/>
          <w:bCs/>
        </w:rPr>
        <w:t xml:space="preserve"> TO EXTEND FOR ONE ADDITIONAL FIVE-YEAR TERM TO</w:t>
      </w:r>
      <w:r w:rsidR="00190D35">
        <w:rPr>
          <w:rFonts w:ascii="Arial" w:hAnsi="Arial" w:cs="Arial"/>
          <w:b/>
          <w:bCs/>
        </w:rPr>
        <w:t xml:space="preserve"> JUNE 30,</w:t>
      </w:r>
      <w:r w:rsidR="007B37C4">
        <w:rPr>
          <w:rFonts w:ascii="Arial" w:hAnsi="Arial" w:cs="Arial"/>
          <w:b/>
          <w:bCs/>
        </w:rPr>
        <w:t xml:space="preserve"> </w:t>
      </w:r>
      <w:r w:rsidR="00A40B54">
        <w:rPr>
          <w:rFonts w:ascii="Arial" w:hAnsi="Arial" w:cs="Arial"/>
          <w:b/>
          <w:bCs/>
        </w:rPr>
        <w:t>2028,</w:t>
      </w:r>
      <w:r w:rsidR="009449BA">
        <w:rPr>
          <w:rFonts w:ascii="Arial" w:hAnsi="Arial" w:cs="Arial"/>
          <w:b/>
          <w:bCs/>
        </w:rPr>
        <w:t xml:space="preserve"> </w:t>
      </w:r>
      <w:r w:rsidR="009471C4">
        <w:rPr>
          <w:rFonts w:ascii="Arial" w:hAnsi="Arial" w:cs="Arial"/>
          <w:b/>
          <w:bCs/>
        </w:rPr>
        <w:t xml:space="preserve">FOR A BASE CONTRACT AMOUNT </w:t>
      </w:r>
      <w:r w:rsidR="00066B21">
        <w:rPr>
          <w:rFonts w:ascii="Arial" w:hAnsi="Arial" w:cs="Arial"/>
          <w:b/>
          <w:bCs/>
        </w:rPr>
        <w:t xml:space="preserve">AS OF FY 2022/23 </w:t>
      </w:r>
      <w:r w:rsidR="009471C4">
        <w:rPr>
          <w:rFonts w:ascii="Arial" w:hAnsi="Arial" w:cs="Arial"/>
          <w:b/>
          <w:bCs/>
        </w:rPr>
        <w:t xml:space="preserve">OF </w:t>
      </w:r>
      <w:r w:rsidR="002F0623">
        <w:rPr>
          <w:rFonts w:ascii="Arial" w:hAnsi="Arial" w:cs="Arial"/>
          <w:b/>
          <w:bCs/>
        </w:rPr>
        <w:t>$1,</w:t>
      </w:r>
      <w:r w:rsidR="00066B21">
        <w:rPr>
          <w:rFonts w:ascii="Arial" w:hAnsi="Arial" w:cs="Arial"/>
          <w:b/>
          <w:bCs/>
        </w:rPr>
        <w:t>775</w:t>
      </w:r>
      <w:r w:rsidR="001D2D55">
        <w:rPr>
          <w:rFonts w:ascii="Arial" w:hAnsi="Arial" w:cs="Arial"/>
          <w:b/>
          <w:bCs/>
        </w:rPr>
        <w:t>,</w:t>
      </w:r>
      <w:r w:rsidR="00066B21">
        <w:rPr>
          <w:rFonts w:ascii="Arial" w:hAnsi="Arial" w:cs="Arial"/>
          <w:b/>
          <w:bCs/>
        </w:rPr>
        <w:t>668</w:t>
      </w:r>
      <w:r w:rsidR="001D2D55">
        <w:rPr>
          <w:rFonts w:ascii="Arial" w:hAnsi="Arial" w:cs="Arial"/>
          <w:b/>
          <w:bCs/>
        </w:rPr>
        <w:t xml:space="preserve"> FOR THE RIVERSIDE CONVENTION AND VISITORS BUREAU AND $</w:t>
      </w:r>
      <w:r w:rsidR="00066B21">
        <w:rPr>
          <w:rFonts w:ascii="Arial" w:hAnsi="Arial" w:cs="Arial"/>
          <w:b/>
          <w:bCs/>
        </w:rPr>
        <w:t>206</w:t>
      </w:r>
      <w:r w:rsidR="001D2D55">
        <w:rPr>
          <w:rFonts w:ascii="Arial" w:hAnsi="Arial" w:cs="Arial"/>
          <w:b/>
          <w:bCs/>
        </w:rPr>
        <w:t>,</w:t>
      </w:r>
      <w:r w:rsidR="00066B21">
        <w:rPr>
          <w:rFonts w:ascii="Arial" w:hAnsi="Arial" w:cs="Arial"/>
          <w:b/>
          <w:bCs/>
        </w:rPr>
        <w:t xml:space="preserve">397 </w:t>
      </w:r>
      <w:r w:rsidR="001D2D55">
        <w:rPr>
          <w:rFonts w:ascii="Arial" w:hAnsi="Arial" w:cs="Arial"/>
          <w:b/>
          <w:bCs/>
        </w:rPr>
        <w:t>FOR THE RIVERSIDE SPORTS COMMISSION</w:t>
      </w:r>
      <w:r w:rsidR="007B37C4">
        <w:rPr>
          <w:rFonts w:ascii="Arial" w:hAnsi="Arial" w:cs="Arial"/>
          <w:b/>
          <w:bCs/>
        </w:rPr>
        <w:t xml:space="preserve"> </w:t>
      </w:r>
    </w:p>
    <w:p w14:paraId="7AECC511" w14:textId="77777777" w:rsidR="00226208" w:rsidRDefault="00226208" w:rsidP="00226208">
      <w:pPr>
        <w:jc w:val="both"/>
        <w:rPr>
          <w:rFonts w:ascii="Arial" w:hAnsi="Arial" w:cs="Arial"/>
          <w:b/>
          <w:szCs w:val="24"/>
          <w:u w:val="single"/>
        </w:rPr>
      </w:pPr>
    </w:p>
    <w:p w14:paraId="68510ACB" w14:textId="77777777" w:rsidR="00E3393B" w:rsidRDefault="00E3393B" w:rsidP="00226208">
      <w:pPr>
        <w:jc w:val="both"/>
        <w:rPr>
          <w:rFonts w:ascii="Arial" w:hAnsi="Arial" w:cs="Arial"/>
          <w:b/>
          <w:szCs w:val="24"/>
          <w:u w:val="single"/>
        </w:rPr>
      </w:pPr>
    </w:p>
    <w:p w14:paraId="08180410" w14:textId="71179867" w:rsidR="00A010DB" w:rsidRPr="0074490A" w:rsidRDefault="00D46B44" w:rsidP="00226208">
      <w:pPr>
        <w:jc w:val="both"/>
        <w:rPr>
          <w:rFonts w:ascii="Arial" w:hAnsi="Arial" w:cs="Arial"/>
          <w:sz w:val="20"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ISSUE</w:t>
      </w:r>
      <w:r w:rsidRPr="00A010DB">
        <w:rPr>
          <w:rFonts w:ascii="Arial" w:hAnsi="Arial" w:cs="Arial"/>
          <w:b/>
          <w:szCs w:val="24"/>
        </w:rPr>
        <w:t>:</w:t>
      </w:r>
      <w:r w:rsidR="0074490A">
        <w:rPr>
          <w:rFonts w:ascii="Arial" w:hAnsi="Arial" w:cs="Arial"/>
          <w:b/>
          <w:szCs w:val="24"/>
        </w:rPr>
        <w:t xml:space="preserve"> </w:t>
      </w:r>
    </w:p>
    <w:p w14:paraId="1C608606" w14:textId="77777777" w:rsidR="00226208" w:rsidRDefault="00226208" w:rsidP="00226208">
      <w:pPr>
        <w:jc w:val="both"/>
        <w:rPr>
          <w:rFonts w:ascii="Arial" w:hAnsi="Arial" w:cs="Arial"/>
          <w:bCs/>
          <w:szCs w:val="24"/>
          <w:highlight w:val="yellow"/>
        </w:rPr>
      </w:pPr>
    </w:p>
    <w:p w14:paraId="3E024E1A" w14:textId="350238EF" w:rsidR="00175730" w:rsidRDefault="00C646F4" w:rsidP="00226208">
      <w:pPr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Approve the First Amendment to </w:t>
      </w:r>
      <w:r w:rsidR="006F4F56">
        <w:rPr>
          <w:rFonts w:ascii="Arial" w:hAnsi="Arial" w:cs="Arial"/>
          <w:bCs/>
          <w:szCs w:val="24"/>
        </w:rPr>
        <w:t xml:space="preserve">the </w:t>
      </w:r>
      <w:r>
        <w:rPr>
          <w:rFonts w:ascii="Arial" w:hAnsi="Arial" w:cs="Arial"/>
          <w:bCs/>
          <w:szCs w:val="24"/>
        </w:rPr>
        <w:t xml:space="preserve">Management and Operations Agreement </w:t>
      </w:r>
      <w:r w:rsidR="00F056ED">
        <w:rPr>
          <w:rFonts w:ascii="Arial" w:hAnsi="Arial" w:cs="Arial"/>
          <w:bCs/>
          <w:szCs w:val="24"/>
        </w:rPr>
        <w:t xml:space="preserve">with </w:t>
      </w:r>
      <w:proofErr w:type="spellStart"/>
      <w:r w:rsidR="00F056ED">
        <w:rPr>
          <w:rFonts w:ascii="Arial" w:hAnsi="Arial" w:cs="Arial"/>
          <w:bCs/>
          <w:szCs w:val="24"/>
        </w:rPr>
        <w:t>Raincross</w:t>
      </w:r>
      <w:proofErr w:type="spellEnd"/>
      <w:r w:rsidR="00F056ED">
        <w:rPr>
          <w:rFonts w:ascii="Arial" w:hAnsi="Arial" w:cs="Arial"/>
          <w:bCs/>
          <w:szCs w:val="24"/>
        </w:rPr>
        <w:t xml:space="preserve"> Hospitality Corporation </w:t>
      </w:r>
      <w:r>
        <w:rPr>
          <w:rFonts w:ascii="Arial" w:hAnsi="Arial" w:cs="Arial"/>
          <w:bCs/>
          <w:szCs w:val="24"/>
        </w:rPr>
        <w:t>for the Riverside Convention &amp; Visitors Bureau and Riverside Sports Commission to extend for one additional five-year term to 2028</w:t>
      </w:r>
      <w:r w:rsidR="003A371E">
        <w:rPr>
          <w:rFonts w:ascii="Arial" w:hAnsi="Arial" w:cs="Arial"/>
          <w:bCs/>
          <w:szCs w:val="24"/>
        </w:rPr>
        <w:t>.</w:t>
      </w:r>
    </w:p>
    <w:p w14:paraId="797AFE94" w14:textId="77777777" w:rsidR="00766F17" w:rsidRDefault="00766F17" w:rsidP="00226208">
      <w:pPr>
        <w:jc w:val="both"/>
        <w:rPr>
          <w:rFonts w:ascii="Arial" w:hAnsi="Arial" w:cs="Arial"/>
          <w:bCs/>
          <w:szCs w:val="24"/>
        </w:rPr>
      </w:pPr>
    </w:p>
    <w:p w14:paraId="7E856A60" w14:textId="77777777" w:rsidR="005E10F2" w:rsidRDefault="005E10F2" w:rsidP="00226208">
      <w:pPr>
        <w:jc w:val="both"/>
        <w:rPr>
          <w:rFonts w:ascii="Arial" w:hAnsi="Arial" w:cs="Arial"/>
          <w:b/>
          <w:szCs w:val="24"/>
          <w:u w:val="single"/>
        </w:rPr>
      </w:pPr>
    </w:p>
    <w:p w14:paraId="5F4ED365" w14:textId="0A68C775" w:rsidR="00A010DB" w:rsidRDefault="00E27D76" w:rsidP="00226208">
      <w:pPr>
        <w:jc w:val="both"/>
        <w:rPr>
          <w:rFonts w:ascii="Arial" w:hAnsi="Arial" w:cs="Arial"/>
          <w:b/>
          <w:snapToGrid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RECOMMENDATIONS</w:t>
      </w:r>
      <w:r w:rsidRPr="00A010DB">
        <w:rPr>
          <w:rFonts w:ascii="Arial" w:hAnsi="Arial" w:cs="Arial"/>
          <w:b/>
          <w:szCs w:val="24"/>
        </w:rPr>
        <w:t>:</w:t>
      </w:r>
      <w:r w:rsidR="00175730">
        <w:rPr>
          <w:rFonts w:ascii="Arial" w:hAnsi="Arial" w:cs="Arial"/>
          <w:b/>
          <w:szCs w:val="24"/>
        </w:rPr>
        <w:t xml:space="preserve"> </w:t>
      </w:r>
    </w:p>
    <w:p w14:paraId="6E10A088" w14:textId="77777777" w:rsidR="00226208" w:rsidRDefault="00226208" w:rsidP="00226208">
      <w:pPr>
        <w:jc w:val="both"/>
        <w:rPr>
          <w:rFonts w:ascii="Arial" w:hAnsi="Arial" w:cs="Arial"/>
          <w:szCs w:val="24"/>
        </w:rPr>
      </w:pPr>
    </w:p>
    <w:p w14:paraId="0EEB6F41" w14:textId="7237BCD3" w:rsidR="00A010DB" w:rsidRDefault="00E27D76" w:rsidP="7C322258">
      <w:pPr>
        <w:jc w:val="both"/>
        <w:rPr>
          <w:rFonts w:ascii="Arial" w:hAnsi="Arial" w:cs="Arial"/>
        </w:rPr>
      </w:pPr>
      <w:r w:rsidRPr="7C322258">
        <w:rPr>
          <w:rFonts w:ascii="Arial" w:hAnsi="Arial" w:cs="Arial"/>
        </w:rPr>
        <w:t xml:space="preserve">That the </w:t>
      </w:r>
      <w:r w:rsidR="003A371E">
        <w:rPr>
          <w:rFonts w:ascii="Arial" w:hAnsi="Arial" w:cs="Arial"/>
        </w:rPr>
        <w:t xml:space="preserve">City Council: </w:t>
      </w:r>
    </w:p>
    <w:p w14:paraId="7917CF2D" w14:textId="77777777" w:rsidR="00226208" w:rsidRDefault="00226208" w:rsidP="00226208">
      <w:pPr>
        <w:jc w:val="both"/>
        <w:rPr>
          <w:rFonts w:ascii="Arial" w:hAnsi="Arial" w:cs="Arial"/>
          <w:b/>
          <w:snapToGrid/>
          <w:szCs w:val="24"/>
        </w:rPr>
      </w:pPr>
    </w:p>
    <w:p w14:paraId="2173E4E4" w14:textId="68EBEBE3" w:rsidR="00C72B2F" w:rsidRDefault="006604DA" w:rsidP="00226208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 w:rsidRPr="00C72B2F">
        <w:rPr>
          <w:rFonts w:ascii="Arial" w:hAnsi="Arial" w:cs="Arial"/>
          <w:szCs w:val="24"/>
        </w:rPr>
        <w:t>A</w:t>
      </w:r>
      <w:r w:rsidR="00361277" w:rsidRPr="00C72B2F">
        <w:rPr>
          <w:rFonts w:ascii="Arial" w:hAnsi="Arial" w:cs="Arial"/>
          <w:szCs w:val="24"/>
        </w:rPr>
        <w:t xml:space="preserve">pprove the </w:t>
      </w:r>
      <w:r w:rsidR="003A371E">
        <w:rPr>
          <w:rFonts w:ascii="Arial" w:hAnsi="Arial" w:cs="Arial"/>
          <w:szCs w:val="24"/>
        </w:rPr>
        <w:t xml:space="preserve">First Amendment </w:t>
      </w:r>
      <w:r w:rsidR="001C1FFE">
        <w:rPr>
          <w:rFonts w:ascii="Arial" w:hAnsi="Arial" w:cs="Arial"/>
          <w:szCs w:val="24"/>
        </w:rPr>
        <w:t xml:space="preserve">to </w:t>
      </w:r>
      <w:r w:rsidR="006F4F56">
        <w:rPr>
          <w:rFonts w:ascii="Arial" w:hAnsi="Arial" w:cs="Arial"/>
          <w:szCs w:val="24"/>
        </w:rPr>
        <w:t xml:space="preserve">the </w:t>
      </w:r>
      <w:r w:rsidR="001C1FFE">
        <w:rPr>
          <w:rFonts w:ascii="Arial" w:hAnsi="Arial" w:cs="Arial"/>
          <w:szCs w:val="24"/>
        </w:rPr>
        <w:t xml:space="preserve">Management and Operations Agreement </w:t>
      </w:r>
      <w:r w:rsidR="00F056ED">
        <w:rPr>
          <w:rFonts w:ascii="Arial" w:hAnsi="Arial" w:cs="Arial"/>
          <w:szCs w:val="24"/>
        </w:rPr>
        <w:t xml:space="preserve">with </w:t>
      </w:r>
      <w:proofErr w:type="spellStart"/>
      <w:r w:rsidR="00F056ED">
        <w:rPr>
          <w:rFonts w:ascii="Arial" w:hAnsi="Arial" w:cs="Arial"/>
          <w:szCs w:val="24"/>
        </w:rPr>
        <w:t>Raincross</w:t>
      </w:r>
      <w:proofErr w:type="spellEnd"/>
      <w:r w:rsidR="00F056ED">
        <w:rPr>
          <w:rFonts w:ascii="Arial" w:hAnsi="Arial" w:cs="Arial"/>
          <w:szCs w:val="24"/>
        </w:rPr>
        <w:t xml:space="preserve"> Hospitality Corporation </w:t>
      </w:r>
      <w:r w:rsidR="001C1FFE">
        <w:rPr>
          <w:rFonts w:ascii="Arial" w:hAnsi="Arial" w:cs="Arial"/>
          <w:szCs w:val="24"/>
        </w:rPr>
        <w:t xml:space="preserve">for the Riverside Convention &amp; Visitors Bureau and Riverside Sports Commission to extend for one additional five-year term to </w:t>
      </w:r>
      <w:r w:rsidR="00190D35">
        <w:rPr>
          <w:rFonts w:ascii="Arial" w:hAnsi="Arial" w:cs="Arial"/>
          <w:szCs w:val="24"/>
        </w:rPr>
        <w:t xml:space="preserve">June 30, </w:t>
      </w:r>
      <w:r w:rsidR="00A40B54">
        <w:rPr>
          <w:rFonts w:ascii="Arial" w:hAnsi="Arial" w:cs="Arial"/>
          <w:szCs w:val="24"/>
        </w:rPr>
        <w:t>2028,</w:t>
      </w:r>
      <w:r w:rsidR="00A224E8">
        <w:rPr>
          <w:rFonts w:ascii="Arial" w:hAnsi="Arial" w:cs="Arial"/>
          <w:szCs w:val="24"/>
        </w:rPr>
        <w:t xml:space="preserve"> </w:t>
      </w:r>
      <w:r w:rsidR="003D1200">
        <w:rPr>
          <w:rFonts w:ascii="Arial" w:hAnsi="Arial" w:cs="Arial"/>
          <w:szCs w:val="24"/>
        </w:rPr>
        <w:t xml:space="preserve">for a base contract amount </w:t>
      </w:r>
      <w:r w:rsidR="00066B21">
        <w:rPr>
          <w:rFonts w:ascii="Arial" w:hAnsi="Arial" w:cs="Arial"/>
          <w:szCs w:val="24"/>
        </w:rPr>
        <w:t xml:space="preserve">as </w:t>
      </w:r>
      <w:r w:rsidR="003D1200">
        <w:rPr>
          <w:rFonts w:ascii="Arial" w:hAnsi="Arial" w:cs="Arial"/>
          <w:szCs w:val="24"/>
        </w:rPr>
        <w:t>of</w:t>
      </w:r>
      <w:r w:rsidR="00066B21">
        <w:rPr>
          <w:rFonts w:ascii="Arial" w:hAnsi="Arial" w:cs="Arial"/>
          <w:szCs w:val="24"/>
        </w:rPr>
        <w:t xml:space="preserve"> FY 2022/23</w:t>
      </w:r>
      <w:r w:rsidR="003D1200">
        <w:rPr>
          <w:rFonts w:ascii="Arial" w:hAnsi="Arial" w:cs="Arial"/>
          <w:szCs w:val="24"/>
        </w:rPr>
        <w:t xml:space="preserve"> </w:t>
      </w:r>
      <w:r w:rsidR="00066B21">
        <w:rPr>
          <w:rFonts w:ascii="Arial" w:hAnsi="Arial" w:cs="Arial"/>
          <w:szCs w:val="24"/>
        </w:rPr>
        <w:t xml:space="preserve">of </w:t>
      </w:r>
      <w:r w:rsidR="003D1200">
        <w:rPr>
          <w:rFonts w:ascii="Arial" w:hAnsi="Arial" w:cs="Arial"/>
          <w:szCs w:val="24"/>
        </w:rPr>
        <w:t>$1,</w:t>
      </w:r>
      <w:r w:rsidR="00066B21">
        <w:rPr>
          <w:rFonts w:ascii="Arial" w:hAnsi="Arial" w:cs="Arial"/>
          <w:szCs w:val="24"/>
        </w:rPr>
        <w:t>775</w:t>
      </w:r>
      <w:r w:rsidR="003D1200">
        <w:rPr>
          <w:rFonts w:ascii="Arial" w:hAnsi="Arial" w:cs="Arial"/>
          <w:szCs w:val="24"/>
        </w:rPr>
        <w:t>,</w:t>
      </w:r>
      <w:r w:rsidR="00066B21">
        <w:rPr>
          <w:rFonts w:ascii="Arial" w:hAnsi="Arial" w:cs="Arial"/>
          <w:szCs w:val="24"/>
        </w:rPr>
        <w:t>668</w:t>
      </w:r>
      <w:r w:rsidR="003D1200">
        <w:rPr>
          <w:rFonts w:ascii="Arial" w:hAnsi="Arial" w:cs="Arial"/>
          <w:szCs w:val="24"/>
        </w:rPr>
        <w:t xml:space="preserve"> </w:t>
      </w:r>
      <w:r w:rsidR="0084586B">
        <w:rPr>
          <w:rFonts w:ascii="Arial" w:hAnsi="Arial" w:cs="Arial"/>
          <w:szCs w:val="24"/>
        </w:rPr>
        <w:t xml:space="preserve">for the Riverside Convention &amp; Visitors Bureau, and </w:t>
      </w:r>
      <w:r w:rsidR="00197829">
        <w:rPr>
          <w:rFonts w:ascii="Arial" w:hAnsi="Arial" w:cs="Arial"/>
          <w:szCs w:val="24"/>
        </w:rPr>
        <w:t>$</w:t>
      </w:r>
      <w:r w:rsidR="00066B21">
        <w:rPr>
          <w:rFonts w:ascii="Arial" w:hAnsi="Arial" w:cs="Arial"/>
          <w:szCs w:val="24"/>
        </w:rPr>
        <w:t>206</w:t>
      </w:r>
      <w:r w:rsidR="00197829">
        <w:rPr>
          <w:rFonts w:ascii="Arial" w:hAnsi="Arial" w:cs="Arial"/>
          <w:szCs w:val="24"/>
        </w:rPr>
        <w:t>,</w:t>
      </w:r>
      <w:r w:rsidR="00066B21">
        <w:rPr>
          <w:rFonts w:ascii="Arial" w:hAnsi="Arial" w:cs="Arial"/>
          <w:szCs w:val="24"/>
        </w:rPr>
        <w:t>397</w:t>
      </w:r>
      <w:r w:rsidR="00197829">
        <w:rPr>
          <w:rFonts w:ascii="Arial" w:hAnsi="Arial" w:cs="Arial"/>
          <w:szCs w:val="24"/>
        </w:rPr>
        <w:t xml:space="preserve"> </w:t>
      </w:r>
      <w:r w:rsidR="006F4F56">
        <w:rPr>
          <w:rFonts w:ascii="Arial" w:hAnsi="Arial" w:cs="Arial"/>
          <w:szCs w:val="24"/>
        </w:rPr>
        <w:t xml:space="preserve">base </w:t>
      </w:r>
      <w:r w:rsidR="00822322">
        <w:rPr>
          <w:rFonts w:ascii="Arial" w:hAnsi="Arial" w:cs="Arial"/>
          <w:szCs w:val="24"/>
        </w:rPr>
        <w:t xml:space="preserve">contract amount </w:t>
      </w:r>
      <w:r w:rsidR="00197829">
        <w:rPr>
          <w:rFonts w:ascii="Arial" w:hAnsi="Arial" w:cs="Arial"/>
          <w:szCs w:val="24"/>
        </w:rPr>
        <w:t>for the Riverside Sports Commission</w:t>
      </w:r>
      <w:r w:rsidR="00EE1DF5">
        <w:rPr>
          <w:rFonts w:ascii="Arial" w:hAnsi="Arial" w:cs="Arial"/>
          <w:szCs w:val="24"/>
        </w:rPr>
        <w:t>; and</w:t>
      </w:r>
    </w:p>
    <w:p w14:paraId="7620B5E6" w14:textId="77777777" w:rsidR="00C72B2F" w:rsidRDefault="00C72B2F" w:rsidP="00226208">
      <w:pPr>
        <w:ind w:left="720"/>
        <w:jc w:val="both"/>
        <w:rPr>
          <w:rFonts w:ascii="Arial" w:hAnsi="Arial" w:cs="Arial"/>
          <w:szCs w:val="24"/>
        </w:rPr>
      </w:pPr>
    </w:p>
    <w:p w14:paraId="1148C3F0" w14:textId="7F3129B0" w:rsidR="00F23973" w:rsidRPr="006C3096" w:rsidRDefault="00EE1DF5" w:rsidP="006C3096">
      <w:pPr>
        <w:numPr>
          <w:ilvl w:val="0"/>
          <w:numId w:val="8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Authorize the City Manager, or designee, to execute the First Amendment to the </w:t>
      </w:r>
      <w:r w:rsidR="004F4A8B">
        <w:rPr>
          <w:rFonts w:ascii="Arial" w:hAnsi="Arial" w:cs="Arial"/>
          <w:szCs w:val="24"/>
        </w:rPr>
        <w:t xml:space="preserve">Management and Operations Agreement </w:t>
      </w:r>
      <w:r w:rsidR="009D17CA">
        <w:rPr>
          <w:rFonts w:ascii="Arial" w:hAnsi="Arial" w:cs="Arial"/>
          <w:szCs w:val="24"/>
        </w:rPr>
        <w:t xml:space="preserve">with </w:t>
      </w:r>
      <w:proofErr w:type="spellStart"/>
      <w:r w:rsidR="009D17CA">
        <w:rPr>
          <w:rFonts w:ascii="Arial" w:hAnsi="Arial" w:cs="Arial"/>
          <w:szCs w:val="24"/>
        </w:rPr>
        <w:t>Raincross</w:t>
      </w:r>
      <w:proofErr w:type="spellEnd"/>
      <w:r w:rsidR="009D17CA">
        <w:rPr>
          <w:rFonts w:ascii="Arial" w:hAnsi="Arial" w:cs="Arial"/>
          <w:szCs w:val="24"/>
        </w:rPr>
        <w:t xml:space="preserve"> Hospitality Corporation </w:t>
      </w:r>
      <w:r w:rsidR="004F4A8B">
        <w:rPr>
          <w:rFonts w:ascii="Arial" w:hAnsi="Arial" w:cs="Arial"/>
          <w:szCs w:val="24"/>
        </w:rPr>
        <w:t>for the Riverside Convention &amp; Visitors Bureau and Riverside Sports Commission</w:t>
      </w:r>
      <w:r w:rsidR="0067767E">
        <w:rPr>
          <w:rFonts w:ascii="Arial" w:hAnsi="Arial" w:cs="Arial"/>
          <w:szCs w:val="24"/>
        </w:rPr>
        <w:t>, including making minor and non-substantive changes.</w:t>
      </w:r>
    </w:p>
    <w:p w14:paraId="7489FD04" w14:textId="77777777" w:rsidR="00B855AB" w:rsidRPr="006C3096" w:rsidRDefault="00B855AB" w:rsidP="006C3096">
      <w:pPr>
        <w:ind w:left="720"/>
        <w:jc w:val="both"/>
        <w:rPr>
          <w:rFonts w:ascii="Arial" w:hAnsi="Arial" w:cs="Arial"/>
          <w:szCs w:val="24"/>
        </w:rPr>
      </w:pPr>
    </w:p>
    <w:p w14:paraId="6B514BAD" w14:textId="77777777" w:rsidR="00226208" w:rsidRDefault="00226208" w:rsidP="00226208">
      <w:pPr>
        <w:jc w:val="both"/>
        <w:rPr>
          <w:rFonts w:ascii="Arial" w:hAnsi="Arial" w:cs="Arial"/>
          <w:b/>
          <w:szCs w:val="24"/>
          <w:u w:val="single"/>
        </w:rPr>
      </w:pPr>
    </w:p>
    <w:p w14:paraId="1151FE13" w14:textId="77777777" w:rsidR="00A010DB" w:rsidRPr="00361277" w:rsidRDefault="00A6435F" w:rsidP="00226208">
      <w:pPr>
        <w:jc w:val="both"/>
        <w:rPr>
          <w:rFonts w:ascii="Arial" w:hAnsi="Arial" w:cs="Arial"/>
          <w:b/>
          <w:snapToGrid/>
          <w:szCs w:val="24"/>
        </w:rPr>
      </w:pPr>
      <w:r w:rsidRPr="00361277">
        <w:rPr>
          <w:rFonts w:ascii="Arial" w:hAnsi="Arial" w:cs="Arial"/>
          <w:b/>
          <w:szCs w:val="24"/>
          <w:u w:val="single"/>
        </w:rPr>
        <w:t>B</w:t>
      </w:r>
      <w:r w:rsidR="00E27D76" w:rsidRPr="00361277">
        <w:rPr>
          <w:rFonts w:ascii="Arial" w:hAnsi="Arial" w:cs="Arial"/>
          <w:b/>
          <w:szCs w:val="24"/>
          <w:u w:val="single"/>
        </w:rPr>
        <w:t>ACKGROUN</w:t>
      </w:r>
      <w:r w:rsidR="00E27D76" w:rsidRPr="005E10F2">
        <w:rPr>
          <w:rFonts w:ascii="Arial" w:hAnsi="Arial" w:cs="Arial"/>
          <w:b/>
          <w:szCs w:val="24"/>
          <w:u w:val="single"/>
        </w:rPr>
        <w:t>D</w:t>
      </w:r>
      <w:r w:rsidR="00E27D76" w:rsidRPr="005E10F2">
        <w:rPr>
          <w:rFonts w:ascii="Arial" w:hAnsi="Arial" w:cs="Arial"/>
          <w:b/>
          <w:szCs w:val="24"/>
        </w:rPr>
        <w:t>:</w:t>
      </w:r>
    </w:p>
    <w:p w14:paraId="118CCD23" w14:textId="77777777" w:rsidR="00226208" w:rsidRDefault="00226208" w:rsidP="00226208">
      <w:pPr>
        <w:pStyle w:val="13space"/>
        <w:spacing w:line="240" w:lineRule="auto"/>
        <w:rPr>
          <w:rFonts w:ascii="Arial" w:hAnsi="Arial" w:cs="Arial"/>
          <w:i/>
          <w:sz w:val="24"/>
          <w:szCs w:val="24"/>
        </w:rPr>
      </w:pPr>
    </w:p>
    <w:p w14:paraId="48D563B0" w14:textId="649F775B" w:rsidR="006E5E3A" w:rsidRDefault="00202527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1996, the City </w:t>
      </w:r>
      <w:r w:rsidR="00BC6B53">
        <w:rPr>
          <w:rFonts w:ascii="Arial" w:hAnsi="Arial" w:cs="Arial"/>
          <w:sz w:val="24"/>
          <w:szCs w:val="24"/>
        </w:rPr>
        <w:t>began contracting with Entrepreneurial Hospitality Corporation (</w:t>
      </w:r>
      <w:proofErr w:type="spellStart"/>
      <w:r w:rsidR="00BC6B53">
        <w:rPr>
          <w:rFonts w:ascii="Arial" w:hAnsi="Arial" w:cs="Arial"/>
          <w:sz w:val="24"/>
          <w:szCs w:val="24"/>
        </w:rPr>
        <w:t>EHC</w:t>
      </w:r>
      <w:proofErr w:type="spellEnd"/>
      <w:r w:rsidR="00BC6B53">
        <w:rPr>
          <w:rFonts w:ascii="Arial" w:hAnsi="Arial" w:cs="Arial"/>
          <w:sz w:val="24"/>
          <w:szCs w:val="24"/>
        </w:rPr>
        <w:t>) to operate both the Convention Center and the Riverside Convention and Visitors Bureau (</w:t>
      </w:r>
      <w:proofErr w:type="spellStart"/>
      <w:r w:rsidR="00BC6B53">
        <w:rPr>
          <w:rFonts w:ascii="Arial" w:hAnsi="Arial" w:cs="Arial"/>
          <w:sz w:val="24"/>
          <w:szCs w:val="24"/>
        </w:rPr>
        <w:t>RCVB</w:t>
      </w:r>
      <w:proofErr w:type="spellEnd"/>
      <w:r w:rsidR="00BC6B53">
        <w:rPr>
          <w:rFonts w:ascii="Arial" w:hAnsi="Arial" w:cs="Arial"/>
          <w:sz w:val="24"/>
          <w:szCs w:val="24"/>
        </w:rPr>
        <w:t xml:space="preserve">).  The </w:t>
      </w:r>
      <w:proofErr w:type="spellStart"/>
      <w:r w:rsidR="00BC6B53">
        <w:rPr>
          <w:rFonts w:ascii="Arial" w:hAnsi="Arial" w:cs="Arial"/>
          <w:sz w:val="24"/>
          <w:szCs w:val="24"/>
        </w:rPr>
        <w:t>RCVB</w:t>
      </w:r>
      <w:proofErr w:type="spellEnd"/>
      <w:r w:rsidR="0051301F">
        <w:rPr>
          <w:rFonts w:ascii="Arial" w:hAnsi="Arial" w:cs="Arial"/>
          <w:sz w:val="24"/>
          <w:szCs w:val="24"/>
        </w:rPr>
        <w:t xml:space="preserve"> focuses on attracting convention and visitor business to Riverside, both at the Convention Center </w:t>
      </w:r>
      <w:r w:rsidR="00EB07A4">
        <w:rPr>
          <w:rFonts w:ascii="Arial" w:hAnsi="Arial" w:cs="Arial"/>
          <w:sz w:val="24"/>
          <w:szCs w:val="24"/>
        </w:rPr>
        <w:t xml:space="preserve">and at many other venues in the </w:t>
      </w:r>
      <w:r w:rsidR="00881747">
        <w:rPr>
          <w:rFonts w:ascii="Arial" w:hAnsi="Arial" w:cs="Arial"/>
          <w:sz w:val="24"/>
          <w:szCs w:val="24"/>
        </w:rPr>
        <w:t>c</w:t>
      </w:r>
      <w:r w:rsidR="00EB07A4">
        <w:rPr>
          <w:rFonts w:ascii="Arial" w:hAnsi="Arial" w:cs="Arial"/>
          <w:sz w:val="24"/>
          <w:szCs w:val="24"/>
        </w:rPr>
        <w:t xml:space="preserve">ity, including but not limited to hotel meeting rooms, sports venues, and the Riverside Municipal Auditorium.  </w:t>
      </w:r>
    </w:p>
    <w:p w14:paraId="25D23760" w14:textId="0CA325F6" w:rsidR="00EB07A4" w:rsidRDefault="00EB07A4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69F3F7CD" w14:textId="2472A20D" w:rsidR="00EB07A4" w:rsidRDefault="00FF73BC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2009, the City issued a Request for Proposals </w:t>
      </w:r>
      <w:r w:rsidR="00881747">
        <w:rPr>
          <w:rFonts w:ascii="Arial" w:hAnsi="Arial" w:cs="Arial"/>
          <w:sz w:val="24"/>
          <w:szCs w:val="24"/>
        </w:rPr>
        <w:t xml:space="preserve">(RFP) </w:t>
      </w:r>
      <w:r>
        <w:rPr>
          <w:rFonts w:ascii="Arial" w:hAnsi="Arial" w:cs="Arial"/>
          <w:sz w:val="24"/>
          <w:szCs w:val="24"/>
        </w:rPr>
        <w:t xml:space="preserve">for management and operation of the Riverside Convention Center and </w:t>
      </w:r>
      <w:proofErr w:type="spellStart"/>
      <w:r>
        <w:rPr>
          <w:rFonts w:ascii="Arial" w:hAnsi="Arial" w:cs="Arial"/>
          <w:sz w:val="24"/>
          <w:szCs w:val="24"/>
        </w:rPr>
        <w:t>RCVB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proofErr w:type="spellStart"/>
      <w:r>
        <w:rPr>
          <w:rFonts w:ascii="Arial" w:hAnsi="Arial" w:cs="Arial"/>
          <w:sz w:val="24"/>
          <w:szCs w:val="24"/>
        </w:rPr>
        <w:t>EHC</w:t>
      </w:r>
      <w:proofErr w:type="spellEnd"/>
      <w:r>
        <w:rPr>
          <w:rFonts w:ascii="Arial" w:hAnsi="Arial" w:cs="Arial"/>
          <w:sz w:val="24"/>
          <w:szCs w:val="24"/>
        </w:rPr>
        <w:t xml:space="preserve"> was the sole</w:t>
      </w:r>
      <w:r w:rsidR="000E1A19">
        <w:rPr>
          <w:rFonts w:ascii="Arial" w:hAnsi="Arial" w:cs="Arial"/>
          <w:sz w:val="24"/>
          <w:szCs w:val="24"/>
        </w:rPr>
        <w:t xml:space="preserve"> proposer and on November 25, 2009, the City Council approved a Management and Operations Agreement that encompassed both the Convention Center and the </w:t>
      </w:r>
      <w:proofErr w:type="spellStart"/>
      <w:r w:rsidR="000E1A19">
        <w:rPr>
          <w:rFonts w:ascii="Arial" w:hAnsi="Arial" w:cs="Arial"/>
          <w:sz w:val="24"/>
          <w:szCs w:val="24"/>
        </w:rPr>
        <w:t>RCVB</w:t>
      </w:r>
      <w:proofErr w:type="spellEnd"/>
      <w:r w:rsidR="000E1A19">
        <w:rPr>
          <w:rFonts w:ascii="Arial" w:hAnsi="Arial" w:cs="Arial"/>
          <w:sz w:val="24"/>
          <w:szCs w:val="24"/>
        </w:rPr>
        <w:t xml:space="preserve">.  This Agreement was for five years with one five-year option to </w:t>
      </w:r>
      <w:r w:rsidR="00653ECA">
        <w:rPr>
          <w:rFonts w:ascii="Arial" w:hAnsi="Arial" w:cs="Arial"/>
          <w:sz w:val="24"/>
          <w:szCs w:val="24"/>
        </w:rPr>
        <w:t>renew.</w:t>
      </w:r>
    </w:p>
    <w:p w14:paraId="51BA717E" w14:textId="78A0D0DA" w:rsidR="00653ECA" w:rsidRDefault="00653ECA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4C79327B" w14:textId="3615483D" w:rsidR="00653ECA" w:rsidRDefault="00653ECA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August 2012, the City Council approved the assignment of the </w:t>
      </w:r>
      <w:proofErr w:type="spellStart"/>
      <w:r>
        <w:rPr>
          <w:rFonts w:ascii="Arial" w:hAnsi="Arial" w:cs="Arial"/>
          <w:sz w:val="24"/>
          <w:szCs w:val="24"/>
        </w:rPr>
        <w:t>EHC</w:t>
      </w:r>
      <w:proofErr w:type="spellEnd"/>
      <w:r>
        <w:rPr>
          <w:rFonts w:ascii="Arial" w:hAnsi="Arial" w:cs="Arial"/>
          <w:sz w:val="24"/>
          <w:szCs w:val="24"/>
        </w:rPr>
        <w:t xml:space="preserve"> contract to </w:t>
      </w:r>
      <w:proofErr w:type="spellStart"/>
      <w:r>
        <w:rPr>
          <w:rFonts w:ascii="Arial" w:hAnsi="Arial" w:cs="Arial"/>
          <w:sz w:val="24"/>
          <w:szCs w:val="24"/>
        </w:rPr>
        <w:t>Raincross</w:t>
      </w:r>
      <w:proofErr w:type="spellEnd"/>
      <w:r>
        <w:rPr>
          <w:rFonts w:ascii="Arial" w:hAnsi="Arial" w:cs="Arial"/>
          <w:sz w:val="24"/>
          <w:szCs w:val="24"/>
        </w:rPr>
        <w:t xml:space="preserve"> Hospitality </w:t>
      </w:r>
      <w:r w:rsidR="00622376">
        <w:rPr>
          <w:rFonts w:ascii="Arial" w:hAnsi="Arial" w:cs="Arial"/>
          <w:sz w:val="24"/>
          <w:szCs w:val="24"/>
        </w:rPr>
        <w:t>Corporation (</w:t>
      </w:r>
      <w:proofErr w:type="spellStart"/>
      <w:r w:rsidR="00622376">
        <w:rPr>
          <w:rFonts w:ascii="Arial" w:hAnsi="Arial" w:cs="Arial"/>
          <w:sz w:val="24"/>
          <w:szCs w:val="24"/>
        </w:rPr>
        <w:t>RHC</w:t>
      </w:r>
      <w:proofErr w:type="spellEnd"/>
      <w:r w:rsidR="00622376">
        <w:rPr>
          <w:rFonts w:ascii="Arial" w:hAnsi="Arial" w:cs="Arial"/>
          <w:sz w:val="24"/>
          <w:szCs w:val="24"/>
        </w:rPr>
        <w:t xml:space="preserve">), a local company formed by Ted </w:t>
      </w:r>
      <w:proofErr w:type="spellStart"/>
      <w:r w:rsidR="00622376">
        <w:rPr>
          <w:rFonts w:ascii="Arial" w:hAnsi="Arial" w:cs="Arial"/>
          <w:sz w:val="24"/>
          <w:szCs w:val="24"/>
        </w:rPr>
        <w:t>Weggeland</w:t>
      </w:r>
      <w:proofErr w:type="spellEnd"/>
      <w:r w:rsidR="00622376">
        <w:rPr>
          <w:rFonts w:ascii="Arial" w:hAnsi="Arial" w:cs="Arial"/>
          <w:sz w:val="24"/>
          <w:szCs w:val="24"/>
        </w:rPr>
        <w:t xml:space="preserve">, the principal executive at </w:t>
      </w:r>
      <w:proofErr w:type="spellStart"/>
      <w:r w:rsidR="008074CB">
        <w:rPr>
          <w:rFonts w:ascii="Arial" w:hAnsi="Arial" w:cs="Arial"/>
          <w:sz w:val="24"/>
          <w:szCs w:val="24"/>
        </w:rPr>
        <w:t>EHC</w:t>
      </w:r>
      <w:proofErr w:type="spellEnd"/>
      <w:r w:rsidR="008074CB">
        <w:rPr>
          <w:rFonts w:ascii="Arial" w:hAnsi="Arial" w:cs="Arial"/>
          <w:sz w:val="24"/>
          <w:szCs w:val="24"/>
        </w:rPr>
        <w:t xml:space="preserve"> with responsibility for the Convention Center and </w:t>
      </w:r>
      <w:proofErr w:type="spellStart"/>
      <w:r w:rsidR="008074CB">
        <w:rPr>
          <w:rFonts w:ascii="Arial" w:hAnsi="Arial" w:cs="Arial"/>
          <w:sz w:val="24"/>
          <w:szCs w:val="24"/>
        </w:rPr>
        <w:t>RCVB</w:t>
      </w:r>
      <w:proofErr w:type="spellEnd"/>
      <w:r w:rsidR="008074CB">
        <w:rPr>
          <w:rFonts w:ascii="Arial" w:hAnsi="Arial" w:cs="Arial"/>
          <w:sz w:val="24"/>
          <w:szCs w:val="24"/>
        </w:rPr>
        <w:t xml:space="preserve"> since 1996.  </w:t>
      </w:r>
      <w:proofErr w:type="spellStart"/>
      <w:r w:rsidR="004A29DD">
        <w:rPr>
          <w:rFonts w:ascii="Arial" w:hAnsi="Arial" w:cs="Arial"/>
          <w:sz w:val="24"/>
          <w:szCs w:val="24"/>
        </w:rPr>
        <w:t>RHC</w:t>
      </w:r>
      <w:proofErr w:type="spellEnd"/>
      <w:r w:rsidR="004A29DD">
        <w:rPr>
          <w:rFonts w:ascii="Arial" w:hAnsi="Arial" w:cs="Arial"/>
          <w:sz w:val="24"/>
          <w:szCs w:val="24"/>
        </w:rPr>
        <w:t xml:space="preserve"> maintained the primary staff who had successfully operated the Convention Center </w:t>
      </w:r>
      <w:r w:rsidR="00DC3D0E">
        <w:rPr>
          <w:rFonts w:ascii="Arial" w:hAnsi="Arial" w:cs="Arial"/>
          <w:sz w:val="24"/>
          <w:szCs w:val="24"/>
        </w:rPr>
        <w:t xml:space="preserve">and </w:t>
      </w:r>
      <w:proofErr w:type="spellStart"/>
      <w:r w:rsidR="00DC3D0E">
        <w:rPr>
          <w:rFonts w:ascii="Arial" w:hAnsi="Arial" w:cs="Arial"/>
          <w:sz w:val="24"/>
          <w:szCs w:val="24"/>
        </w:rPr>
        <w:t>RCVB</w:t>
      </w:r>
      <w:proofErr w:type="spellEnd"/>
      <w:r w:rsidR="00876D99">
        <w:rPr>
          <w:rFonts w:ascii="Arial" w:hAnsi="Arial" w:cs="Arial"/>
          <w:sz w:val="24"/>
          <w:szCs w:val="24"/>
        </w:rPr>
        <w:t xml:space="preserve"> prior to the assignment</w:t>
      </w:r>
      <w:r w:rsidR="00DC3D0E">
        <w:rPr>
          <w:rFonts w:ascii="Arial" w:hAnsi="Arial" w:cs="Arial"/>
          <w:sz w:val="24"/>
          <w:szCs w:val="24"/>
        </w:rPr>
        <w:t xml:space="preserve">.  The City Council also approved the </w:t>
      </w:r>
      <w:r w:rsidR="00096348">
        <w:rPr>
          <w:rFonts w:ascii="Arial" w:hAnsi="Arial" w:cs="Arial"/>
          <w:sz w:val="24"/>
          <w:szCs w:val="24"/>
        </w:rPr>
        <w:t xml:space="preserve">First Amendment to the Management and Operations </w:t>
      </w:r>
      <w:r w:rsidR="00D443FC">
        <w:rPr>
          <w:rFonts w:ascii="Arial" w:hAnsi="Arial" w:cs="Arial"/>
          <w:sz w:val="24"/>
          <w:szCs w:val="24"/>
        </w:rPr>
        <w:t xml:space="preserve">Agreement engaging </w:t>
      </w:r>
      <w:proofErr w:type="spellStart"/>
      <w:r w:rsidR="00D443FC">
        <w:rPr>
          <w:rFonts w:ascii="Arial" w:hAnsi="Arial" w:cs="Arial"/>
          <w:sz w:val="24"/>
          <w:szCs w:val="24"/>
        </w:rPr>
        <w:t>RHC</w:t>
      </w:r>
      <w:proofErr w:type="spellEnd"/>
      <w:r w:rsidR="00D443FC">
        <w:rPr>
          <w:rFonts w:ascii="Arial" w:hAnsi="Arial" w:cs="Arial"/>
          <w:sz w:val="24"/>
          <w:szCs w:val="24"/>
        </w:rPr>
        <w:t xml:space="preserve"> to temporarily operate convention center services from the Riverside Municipal Auditorium</w:t>
      </w:r>
      <w:r w:rsidR="00B84CB0">
        <w:rPr>
          <w:rFonts w:ascii="Arial" w:hAnsi="Arial" w:cs="Arial"/>
          <w:sz w:val="24"/>
          <w:szCs w:val="24"/>
        </w:rPr>
        <w:t xml:space="preserve"> during the </w:t>
      </w:r>
      <w:r w:rsidR="00437B84">
        <w:rPr>
          <w:rFonts w:ascii="Arial" w:hAnsi="Arial" w:cs="Arial"/>
          <w:sz w:val="24"/>
          <w:szCs w:val="24"/>
        </w:rPr>
        <w:t xml:space="preserve">$45 million </w:t>
      </w:r>
      <w:r w:rsidR="00B84CB0">
        <w:rPr>
          <w:rFonts w:ascii="Arial" w:hAnsi="Arial" w:cs="Arial"/>
          <w:sz w:val="24"/>
          <w:szCs w:val="24"/>
        </w:rPr>
        <w:t xml:space="preserve">renovation </w:t>
      </w:r>
      <w:r w:rsidR="00437B84">
        <w:rPr>
          <w:rFonts w:ascii="Arial" w:hAnsi="Arial" w:cs="Arial"/>
          <w:sz w:val="24"/>
          <w:szCs w:val="24"/>
        </w:rPr>
        <w:t xml:space="preserve">and expansion </w:t>
      </w:r>
      <w:r w:rsidR="00B84CB0">
        <w:rPr>
          <w:rFonts w:ascii="Arial" w:hAnsi="Arial" w:cs="Arial"/>
          <w:sz w:val="24"/>
          <w:szCs w:val="24"/>
        </w:rPr>
        <w:t xml:space="preserve">of the Riverside Convention Center. The First Amendment also created and provided funding for the Riverside Sports Commission (RSC) as a </w:t>
      </w:r>
      <w:r w:rsidR="005A4E82">
        <w:rPr>
          <w:rFonts w:ascii="Arial" w:hAnsi="Arial" w:cs="Arial"/>
          <w:sz w:val="24"/>
          <w:szCs w:val="24"/>
        </w:rPr>
        <w:t xml:space="preserve">function of the </w:t>
      </w:r>
      <w:proofErr w:type="spellStart"/>
      <w:r w:rsidR="005A4E82">
        <w:rPr>
          <w:rFonts w:ascii="Arial" w:hAnsi="Arial" w:cs="Arial"/>
          <w:sz w:val="24"/>
          <w:szCs w:val="24"/>
        </w:rPr>
        <w:t>RCVB</w:t>
      </w:r>
      <w:proofErr w:type="spellEnd"/>
      <w:r w:rsidR="005A4E82">
        <w:rPr>
          <w:rFonts w:ascii="Arial" w:hAnsi="Arial" w:cs="Arial"/>
          <w:sz w:val="24"/>
          <w:szCs w:val="24"/>
        </w:rPr>
        <w:t xml:space="preserve">.  Lastly, the First Amendment extended the term of the </w:t>
      </w:r>
      <w:proofErr w:type="spellStart"/>
      <w:r w:rsidR="005A4E82">
        <w:rPr>
          <w:rFonts w:ascii="Arial" w:hAnsi="Arial" w:cs="Arial"/>
          <w:sz w:val="24"/>
          <w:szCs w:val="24"/>
        </w:rPr>
        <w:t>RHC</w:t>
      </w:r>
      <w:proofErr w:type="spellEnd"/>
      <w:r w:rsidR="005A4E82">
        <w:rPr>
          <w:rFonts w:ascii="Arial" w:hAnsi="Arial" w:cs="Arial"/>
          <w:sz w:val="24"/>
          <w:szCs w:val="24"/>
        </w:rPr>
        <w:t xml:space="preserve"> agreement through June 2022 and required that a new, I</w:t>
      </w:r>
      <w:r w:rsidR="00881ADD">
        <w:rPr>
          <w:rFonts w:ascii="Arial" w:hAnsi="Arial" w:cs="Arial"/>
          <w:sz w:val="24"/>
          <w:szCs w:val="24"/>
        </w:rPr>
        <w:t xml:space="preserve">nternal </w:t>
      </w:r>
      <w:r w:rsidR="005A4E82">
        <w:rPr>
          <w:rFonts w:ascii="Arial" w:hAnsi="Arial" w:cs="Arial"/>
          <w:sz w:val="24"/>
          <w:szCs w:val="24"/>
        </w:rPr>
        <w:t>R</w:t>
      </w:r>
      <w:r w:rsidR="00881ADD">
        <w:rPr>
          <w:rFonts w:ascii="Arial" w:hAnsi="Arial" w:cs="Arial"/>
          <w:sz w:val="24"/>
          <w:szCs w:val="24"/>
        </w:rPr>
        <w:t xml:space="preserve">evenue </w:t>
      </w:r>
      <w:r w:rsidR="005A4E82">
        <w:rPr>
          <w:rFonts w:ascii="Arial" w:hAnsi="Arial" w:cs="Arial"/>
          <w:sz w:val="24"/>
          <w:szCs w:val="24"/>
        </w:rPr>
        <w:t>S</w:t>
      </w:r>
      <w:r w:rsidR="00881ADD">
        <w:rPr>
          <w:rFonts w:ascii="Arial" w:hAnsi="Arial" w:cs="Arial"/>
          <w:sz w:val="24"/>
          <w:szCs w:val="24"/>
        </w:rPr>
        <w:t>ervices (IRS)</w:t>
      </w:r>
      <w:r w:rsidR="005A4E82">
        <w:rPr>
          <w:rFonts w:ascii="Arial" w:hAnsi="Arial" w:cs="Arial"/>
          <w:sz w:val="24"/>
          <w:szCs w:val="24"/>
        </w:rPr>
        <w:t xml:space="preserve">-compliant management agreement be </w:t>
      </w:r>
      <w:r w:rsidR="002E7B88">
        <w:rPr>
          <w:rFonts w:ascii="Arial" w:hAnsi="Arial" w:cs="Arial"/>
          <w:sz w:val="24"/>
          <w:szCs w:val="24"/>
        </w:rPr>
        <w:t>negotiated for operation of the Convention Center upon reopening.</w:t>
      </w:r>
    </w:p>
    <w:p w14:paraId="3B352539" w14:textId="00E1C7B0" w:rsidR="005C4378" w:rsidRDefault="005C4378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0B66574" w14:textId="3459C382" w:rsidR="005C4378" w:rsidRPr="00202527" w:rsidRDefault="002F1210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August 2013, the City Council approved </w:t>
      </w:r>
      <w:r w:rsidR="00D8564D">
        <w:rPr>
          <w:rFonts w:ascii="Arial" w:hAnsi="Arial" w:cs="Arial"/>
          <w:sz w:val="24"/>
          <w:szCs w:val="24"/>
        </w:rPr>
        <w:t xml:space="preserve">a separate agreement </w:t>
      </w:r>
      <w:r w:rsidR="0047757A">
        <w:rPr>
          <w:rFonts w:ascii="Arial" w:hAnsi="Arial" w:cs="Arial"/>
          <w:sz w:val="24"/>
          <w:szCs w:val="24"/>
        </w:rPr>
        <w:t xml:space="preserve">for the Management and Operation of the </w:t>
      </w:r>
      <w:proofErr w:type="spellStart"/>
      <w:r w:rsidR="0047757A">
        <w:rPr>
          <w:rFonts w:ascii="Arial" w:hAnsi="Arial" w:cs="Arial"/>
          <w:sz w:val="24"/>
          <w:szCs w:val="24"/>
        </w:rPr>
        <w:t>R</w:t>
      </w:r>
      <w:r w:rsidR="004F4321">
        <w:rPr>
          <w:rFonts w:ascii="Arial" w:hAnsi="Arial" w:cs="Arial"/>
          <w:sz w:val="24"/>
          <w:szCs w:val="24"/>
        </w:rPr>
        <w:t>CVB</w:t>
      </w:r>
      <w:proofErr w:type="spellEnd"/>
      <w:r w:rsidR="004F4321">
        <w:rPr>
          <w:rFonts w:ascii="Arial" w:hAnsi="Arial" w:cs="Arial"/>
          <w:sz w:val="24"/>
          <w:szCs w:val="24"/>
        </w:rPr>
        <w:t xml:space="preserve"> and RSC</w:t>
      </w:r>
      <w:r w:rsidR="00B80549">
        <w:rPr>
          <w:rFonts w:ascii="Arial" w:hAnsi="Arial" w:cs="Arial"/>
          <w:sz w:val="24"/>
          <w:szCs w:val="24"/>
        </w:rPr>
        <w:t xml:space="preserve"> as it was necessary to separate the </w:t>
      </w:r>
      <w:proofErr w:type="spellStart"/>
      <w:r w:rsidR="00B80549">
        <w:rPr>
          <w:rFonts w:ascii="Arial" w:hAnsi="Arial" w:cs="Arial"/>
          <w:sz w:val="24"/>
          <w:szCs w:val="24"/>
        </w:rPr>
        <w:t>RCVB</w:t>
      </w:r>
      <w:proofErr w:type="spellEnd"/>
      <w:r w:rsidR="00B80549">
        <w:rPr>
          <w:rFonts w:ascii="Arial" w:hAnsi="Arial" w:cs="Arial"/>
          <w:sz w:val="24"/>
          <w:szCs w:val="24"/>
        </w:rPr>
        <w:t xml:space="preserve"> operation and management from the Qualified Management Agreement for the Convention Center</w:t>
      </w:r>
      <w:r w:rsidR="00437B84">
        <w:rPr>
          <w:rFonts w:ascii="Arial" w:hAnsi="Arial" w:cs="Arial"/>
          <w:sz w:val="24"/>
          <w:szCs w:val="24"/>
        </w:rPr>
        <w:t xml:space="preserve">, due to </w:t>
      </w:r>
      <w:r w:rsidR="00881ADD">
        <w:rPr>
          <w:rFonts w:ascii="Arial" w:hAnsi="Arial" w:cs="Arial"/>
          <w:sz w:val="24"/>
          <w:szCs w:val="24"/>
        </w:rPr>
        <w:t>IRS rules</w:t>
      </w:r>
      <w:r w:rsidR="00B80549">
        <w:rPr>
          <w:rFonts w:ascii="Arial" w:hAnsi="Arial" w:cs="Arial"/>
          <w:sz w:val="24"/>
          <w:szCs w:val="24"/>
        </w:rPr>
        <w:t xml:space="preserve">. </w:t>
      </w:r>
      <w:r w:rsidR="00FB1A76"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FB1A76">
        <w:rPr>
          <w:rFonts w:ascii="Arial" w:hAnsi="Arial" w:cs="Arial"/>
          <w:sz w:val="24"/>
          <w:szCs w:val="24"/>
        </w:rPr>
        <w:t>RCVB</w:t>
      </w:r>
      <w:proofErr w:type="spellEnd"/>
      <w:r w:rsidR="00FB1A76">
        <w:rPr>
          <w:rFonts w:ascii="Arial" w:hAnsi="Arial" w:cs="Arial"/>
          <w:sz w:val="24"/>
          <w:szCs w:val="24"/>
        </w:rPr>
        <w:t xml:space="preserve"> is a separate </w:t>
      </w:r>
      <w:r w:rsidR="00995F3B">
        <w:rPr>
          <w:rFonts w:ascii="Arial" w:hAnsi="Arial" w:cs="Arial"/>
          <w:sz w:val="24"/>
          <w:szCs w:val="24"/>
        </w:rPr>
        <w:t>business unit from the Convention Center and a standalone agreement provides more clarity and ease of administration.</w:t>
      </w:r>
      <w:r w:rsidR="00CE7ED9">
        <w:rPr>
          <w:rFonts w:ascii="Arial" w:hAnsi="Arial" w:cs="Arial"/>
          <w:sz w:val="24"/>
          <w:szCs w:val="24"/>
        </w:rPr>
        <w:t xml:space="preserve">  </w:t>
      </w:r>
      <w:r w:rsidR="0024169B">
        <w:rPr>
          <w:rFonts w:ascii="Arial" w:hAnsi="Arial" w:cs="Arial"/>
          <w:sz w:val="24"/>
          <w:szCs w:val="24"/>
        </w:rPr>
        <w:t xml:space="preserve">The </w:t>
      </w:r>
      <w:r w:rsidR="00CA4EB8">
        <w:rPr>
          <w:rFonts w:ascii="Arial" w:hAnsi="Arial" w:cs="Arial"/>
          <w:sz w:val="24"/>
          <w:szCs w:val="24"/>
        </w:rPr>
        <w:t xml:space="preserve">term of this agreement </w:t>
      </w:r>
      <w:r w:rsidR="00141E8B">
        <w:rPr>
          <w:rFonts w:ascii="Arial" w:hAnsi="Arial" w:cs="Arial"/>
          <w:sz w:val="24"/>
          <w:szCs w:val="24"/>
        </w:rPr>
        <w:t xml:space="preserve">is from July 1, </w:t>
      </w:r>
      <w:r w:rsidR="00876D99">
        <w:rPr>
          <w:rFonts w:ascii="Arial" w:hAnsi="Arial" w:cs="Arial"/>
          <w:sz w:val="24"/>
          <w:szCs w:val="24"/>
        </w:rPr>
        <w:t>2013,</w:t>
      </w:r>
      <w:r w:rsidR="00141E8B">
        <w:rPr>
          <w:rFonts w:ascii="Arial" w:hAnsi="Arial" w:cs="Arial"/>
          <w:sz w:val="24"/>
          <w:szCs w:val="24"/>
        </w:rPr>
        <w:t xml:space="preserve"> to June 30, 2023, with option to extend </w:t>
      </w:r>
      <w:r w:rsidR="0028041E">
        <w:rPr>
          <w:rFonts w:ascii="Arial" w:hAnsi="Arial" w:cs="Arial"/>
          <w:sz w:val="24"/>
          <w:szCs w:val="24"/>
        </w:rPr>
        <w:t>for an additional five years.</w:t>
      </w:r>
    </w:p>
    <w:p w14:paraId="3D5E314D" w14:textId="77777777" w:rsidR="007A6333" w:rsidRDefault="007A6333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6196330F" w14:textId="77777777" w:rsidR="00172CD1" w:rsidRPr="00B91216" w:rsidRDefault="00172CD1" w:rsidP="00226208">
      <w:pPr>
        <w:pStyle w:val="13space"/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91216">
        <w:rPr>
          <w:rFonts w:ascii="Arial" w:hAnsi="Arial" w:cs="Arial"/>
          <w:b/>
          <w:sz w:val="24"/>
          <w:szCs w:val="24"/>
          <w:u w:val="single"/>
        </w:rPr>
        <w:t>DISCUSSION</w:t>
      </w:r>
      <w:r w:rsidR="009D1697" w:rsidRPr="00B91216">
        <w:rPr>
          <w:rFonts w:ascii="Arial" w:hAnsi="Arial" w:cs="Arial"/>
          <w:b/>
          <w:sz w:val="24"/>
          <w:szCs w:val="24"/>
          <w:u w:val="single"/>
        </w:rPr>
        <w:t xml:space="preserve">:  </w:t>
      </w:r>
    </w:p>
    <w:p w14:paraId="5A31A95A" w14:textId="77777777" w:rsidR="00172CD1" w:rsidRPr="00B91216" w:rsidRDefault="00172CD1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737ABAB" w14:textId="0A07DF95" w:rsidR="006B71A1" w:rsidRPr="006B71A1" w:rsidRDefault="006B71A1" w:rsidP="00226208">
      <w:pPr>
        <w:pStyle w:val="13space"/>
        <w:spacing w:line="240" w:lineRule="auto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Riverside Convention &amp; Visitors Bureau (</w:t>
      </w:r>
      <w:proofErr w:type="spellStart"/>
      <w:r>
        <w:rPr>
          <w:rFonts w:ascii="Arial" w:hAnsi="Arial" w:cs="Arial"/>
          <w:i/>
          <w:iCs/>
          <w:sz w:val="24"/>
          <w:szCs w:val="24"/>
          <w:u w:val="single"/>
        </w:rPr>
        <w:t>RCVB</w:t>
      </w:r>
      <w:proofErr w:type="spellEnd"/>
      <w:r>
        <w:rPr>
          <w:rFonts w:ascii="Arial" w:hAnsi="Arial" w:cs="Arial"/>
          <w:i/>
          <w:iCs/>
          <w:sz w:val="24"/>
          <w:szCs w:val="24"/>
          <w:u w:val="single"/>
        </w:rPr>
        <w:t>)</w:t>
      </w:r>
      <w:r w:rsidR="00F7775E">
        <w:rPr>
          <w:rFonts w:ascii="Arial" w:hAnsi="Arial" w:cs="Arial"/>
          <w:i/>
          <w:iCs/>
          <w:sz w:val="24"/>
          <w:szCs w:val="24"/>
          <w:u w:val="single"/>
        </w:rPr>
        <w:t xml:space="preserve"> Scope of Services</w:t>
      </w:r>
    </w:p>
    <w:p w14:paraId="27DE31DF" w14:textId="502A2BBD" w:rsidR="005F29EE" w:rsidRDefault="00AD69AC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E96997">
        <w:rPr>
          <w:rFonts w:ascii="Arial" w:hAnsi="Arial" w:cs="Arial"/>
          <w:sz w:val="24"/>
          <w:szCs w:val="24"/>
        </w:rPr>
        <w:t>RCVB</w:t>
      </w:r>
      <w:proofErr w:type="spellEnd"/>
      <w:r w:rsidR="00E96997">
        <w:rPr>
          <w:rFonts w:ascii="Arial" w:hAnsi="Arial" w:cs="Arial"/>
          <w:sz w:val="24"/>
          <w:szCs w:val="24"/>
        </w:rPr>
        <w:t xml:space="preserve"> markets and promotes Riverside as a premier destination for </w:t>
      </w:r>
      <w:r w:rsidR="004D1E11">
        <w:rPr>
          <w:rFonts w:ascii="Arial" w:hAnsi="Arial" w:cs="Arial"/>
          <w:sz w:val="24"/>
          <w:szCs w:val="24"/>
        </w:rPr>
        <w:t xml:space="preserve">conventions and meetings. </w:t>
      </w:r>
      <w:r w:rsidR="005F29EE">
        <w:rPr>
          <w:rFonts w:ascii="Arial" w:hAnsi="Arial" w:cs="Arial"/>
          <w:sz w:val="24"/>
          <w:szCs w:val="24"/>
        </w:rPr>
        <w:t xml:space="preserve">The </w:t>
      </w:r>
      <w:proofErr w:type="spellStart"/>
      <w:r w:rsidR="00BE0D64">
        <w:rPr>
          <w:rFonts w:ascii="Arial" w:hAnsi="Arial" w:cs="Arial"/>
          <w:sz w:val="24"/>
          <w:szCs w:val="24"/>
        </w:rPr>
        <w:t>RCVB’s</w:t>
      </w:r>
      <w:proofErr w:type="spellEnd"/>
      <w:r w:rsidR="00BE0D64">
        <w:rPr>
          <w:rFonts w:ascii="Arial" w:hAnsi="Arial" w:cs="Arial"/>
          <w:sz w:val="24"/>
          <w:szCs w:val="24"/>
        </w:rPr>
        <w:t xml:space="preserve"> </w:t>
      </w:r>
      <w:r w:rsidR="005F29EE">
        <w:rPr>
          <w:rFonts w:ascii="Arial" w:hAnsi="Arial" w:cs="Arial"/>
          <w:sz w:val="24"/>
          <w:szCs w:val="24"/>
        </w:rPr>
        <w:t>Scope of Services is as follows:</w:t>
      </w:r>
    </w:p>
    <w:p w14:paraId="448E8911" w14:textId="2B2D2266" w:rsidR="005F29EE" w:rsidRDefault="005F29E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DFBFD43" w14:textId="77777777" w:rsidR="009E152C" w:rsidRDefault="00F15259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 an Annual Sales and Marketing Plan</w:t>
      </w:r>
      <w:r w:rsidR="009E152C">
        <w:rPr>
          <w:rFonts w:ascii="Arial" w:hAnsi="Arial" w:cs="Arial"/>
          <w:sz w:val="24"/>
          <w:szCs w:val="24"/>
        </w:rPr>
        <w:t>.</w:t>
      </w:r>
    </w:p>
    <w:p w14:paraId="7D8D78FE" w14:textId="5E0B9911" w:rsidR="005F29EE" w:rsidRDefault="00F15259" w:rsidP="009E152C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2113FFF" w14:textId="472FE1B6" w:rsidR="00E733AE" w:rsidRDefault="00E733AE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Hire and manage sales, marketing, administrative staff necessary to achieve the objective of the </w:t>
      </w:r>
      <w:proofErr w:type="spellStart"/>
      <w:r>
        <w:rPr>
          <w:rFonts w:ascii="Arial" w:hAnsi="Arial" w:cs="Arial"/>
          <w:sz w:val="24"/>
          <w:szCs w:val="24"/>
        </w:rPr>
        <w:t>RCVB</w:t>
      </w:r>
      <w:proofErr w:type="spellEnd"/>
      <w:r w:rsidR="005F7C1C">
        <w:rPr>
          <w:rFonts w:ascii="Arial" w:hAnsi="Arial" w:cs="Arial"/>
          <w:sz w:val="24"/>
          <w:szCs w:val="24"/>
        </w:rPr>
        <w:t>.</w:t>
      </w:r>
    </w:p>
    <w:p w14:paraId="12F2CC07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B8AFAE6" w14:textId="06A32454" w:rsidR="005F7C1C" w:rsidRDefault="005F7C1C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Maintain the </w:t>
      </w:r>
      <w:proofErr w:type="spellStart"/>
      <w:r>
        <w:rPr>
          <w:rFonts w:ascii="Arial" w:hAnsi="Arial" w:cs="Arial"/>
          <w:sz w:val="24"/>
          <w:szCs w:val="24"/>
        </w:rPr>
        <w:t>RCVB’s</w:t>
      </w:r>
      <w:proofErr w:type="spellEnd"/>
      <w:r>
        <w:rPr>
          <w:rFonts w:ascii="Arial" w:hAnsi="Arial" w:cs="Arial"/>
          <w:sz w:val="24"/>
          <w:szCs w:val="24"/>
        </w:rPr>
        <w:t xml:space="preserve"> “Bring it Home!” campaign.</w:t>
      </w:r>
    </w:p>
    <w:p w14:paraId="3BB55EF7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1041EA9E" w14:textId="7EC07CDD" w:rsidR="009449BA" w:rsidRDefault="005F7C1C" w:rsidP="009449BA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Develop promotional materials to support efforts to promote convention sales and business lead generation consistent with the </w:t>
      </w:r>
      <w:proofErr w:type="spellStart"/>
      <w:r w:rsidR="00C60C86">
        <w:rPr>
          <w:rFonts w:ascii="Arial" w:hAnsi="Arial" w:cs="Arial"/>
          <w:sz w:val="24"/>
          <w:szCs w:val="24"/>
        </w:rPr>
        <w:t>RHC’s</w:t>
      </w:r>
      <w:proofErr w:type="spellEnd"/>
      <w:r w:rsidR="00C60C86">
        <w:rPr>
          <w:rFonts w:ascii="Arial" w:hAnsi="Arial" w:cs="Arial"/>
          <w:sz w:val="24"/>
          <w:szCs w:val="24"/>
        </w:rPr>
        <w:t xml:space="preserve"> marketing plan.</w:t>
      </w:r>
    </w:p>
    <w:p w14:paraId="7633040D" w14:textId="77777777" w:rsidR="009449BA" w:rsidRDefault="009449BA" w:rsidP="009449BA">
      <w:pPr>
        <w:pStyle w:val="ListParagraph"/>
        <w:rPr>
          <w:rFonts w:ascii="Arial" w:hAnsi="Arial" w:cs="Arial"/>
          <w:szCs w:val="24"/>
        </w:rPr>
      </w:pPr>
    </w:p>
    <w:p w14:paraId="39831E6D" w14:textId="77777777" w:rsidR="009449BA" w:rsidRPr="009449BA" w:rsidRDefault="009449BA" w:rsidP="009449BA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65146DE6" w14:textId="2B24095F" w:rsidR="00C60C86" w:rsidRDefault="00C60C86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Disseminate information to prospective meeting and convention groups at tradeshows; during </w:t>
      </w:r>
      <w:r w:rsidR="00462829">
        <w:rPr>
          <w:rFonts w:ascii="Arial" w:hAnsi="Arial" w:cs="Arial"/>
          <w:sz w:val="24"/>
          <w:szCs w:val="24"/>
        </w:rPr>
        <w:t xml:space="preserve">Familiarization Tours; in local, regional, </w:t>
      </w:r>
      <w:r w:rsidR="00876D99">
        <w:rPr>
          <w:rFonts w:ascii="Arial" w:hAnsi="Arial" w:cs="Arial"/>
          <w:sz w:val="24"/>
          <w:szCs w:val="24"/>
        </w:rPr>
        <w:t>state,</w:t>
      </w:r>
      <w:r w:rsidR="00462829">
        <w:rPr>
          <w:rFonts w:ascii="Arial" w:hAnsi="Arial" w:cs="Arial"/>
          <w:sz w:val="24"/>
          <w:szCs w:val="24"/>
        </w:rPr>
        <w:t xml:space="preserve"> and national publications; through an interactive </w:t>
      </w:r>
      <w:proofErr w:type="spellStart"/>
      <w:r w:rsidR="00462829">
        <w:rPr>
          <w:rFonts w:ascii="Arial" w:hAnsi="Arial" w:cs="Arial"/>
          <w:sz w:val="24"/>
          <w:szCs w:val="24"/>
        </w:rPr>
        <w:t>RCVB</w:t>
      </w:r>
      <w:proofErr w:type="spellEnd"/>
      <w:r w:rsidR="00462829">
        <w:rPr>
          <w:rFonts w:ascii="Arial" w:hAnsi="Arial" w:cs="Arial"/>
          <w:sz w:val="24"/>
          <w:szCs w:val="24"/>
        </w:rPr>
        <w:t xml:space="preserve"> website and social media; in collateral materials, direct mail; and utilizing </w:t>
      </w:r>
      <w:r w:rsidR="002870A2">
        <w:rPr>
          <w:rFonts w:ascii="Arial" w:hAnsi="Arial" w:cs="Arial"/>
          <w:sz w:val="24"/>
          <w:szCs w:val="24"/>
        </w:rPr>
        <w:t xml:space="preserve">other sales and marketing platforms as may be consistent with the </w:t>
      </w:r>
      <w:proofErr w:type="spellStart"/>
      <w:r w:rsidR="002870A2">
        <w:rPr>
          <w:rFonts w:ascii="Arial" w:hAnsi="Arial" w:cs="Arial"/>
          <w:sz w:val="24"/>
          <w:szCs w:val="24"/>
        </w:rPr>
        <w:t>RHC’s</w:t>
      </w:r>
      <w:proofErr w:type="spellEnd"/>
      <w:r w:rsidR="002870A2">
        <w:rPr>
          <w:rFonts w:ascii="Arial" w:hAnsi="Arial" w:cs="Arial"/>
          <w:sz w:val="24"/>
          <w:szCs w:val="24"/>
        </w:rPr>
        <w:t xml:space="preserve"> sales and marketing plan.</w:t>
      </w:r>
    </w:p>
    <w:p w14:paraId="631FE6EF" w14:textId="77777777" w:rsidR="009E152C" w:rsidRDefault="009E152C" w:rsidP="009E152C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1B8273CB" w14:textId="59EB580F" w:rsidR="002870A2" w:rsidRDefault="002870A2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Attend appropriate tradeshows to sell and market Riverside as a premier convention city. </w:t>
      </w:r>
    </w:p>
    <w:p w14:paraId="349E0D3E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028650E7" w14:textId="4335DA46" w:rsidR="002870A2" w:rsidRDefault="002870A2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monthly calendar of events at the Convention Center and share th</w:t>
      </w:r>
      <w:r w:rsidR="00876D9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even</w:t>
      </w:r>
      <w:r w:rsidR="00EE405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s calendar with the City on a monthly basis.</w:t>
      </w:r>
    </w:p>
    <w:p w14:paraId="6D23F14E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65463B97" w14:textId="57F483D7" w:rsidR="002870A2" w:rsidRDefault="00160F19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Cooperate with the City, Riverside Downtown Partnership, Arlington Business Partnership, hotels, Greater Riverside Chambers of Commerce, and other appropriate organizations regarding distribution of destination and tourist information to City visitors.</w:t>
      </w:r>
    </w:p>
    <w:p w14:paraId="5A72AA5E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445BE46" w14:textId="5F19965A" w:rsidR="003C54AA" w:rsidRDefault="003C54AA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 an annual limited economic analysis.</w:t>
      </w:r>
    </w:p>
    <w:p w14:paraId="73A9EC22" w14:textId="77777777" w:rsidR="009E152C" w:rsidRDefault="009E152C" w:rsidP="009E152C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5759368D" w14:textId="1D6C678A" w:rsidR="003C54AA" w:rsidRDefault="003C54AA" w:rsidP="005F29EE">
      <w:pPr>
        <w:pStyle w:val="13space"/>
        <w:numPr>
          <w:ilvl w:val="0"/>
          <w:numId w:val="1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Submit quarterly performance reports to include a summary of marketing metrics, leads generated, ads placed and social media growth.</w:t>
      </w:r>
    </w:p>
    <w:p w14:paraId="3B269E60" w14:textId="77777777" w:rsidR="005F29EE" w:rsidRDefault="005F29E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3E3AD8E8" w14:textId="1AFC7B8C" w:rsidR="00E84A4E" w:rsidRDefault="00A76B5E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the fiscal year ending June 30, 2023, the </w:t>
      </w:r>
      <w:r w:rsidR="007D4F17">
        <w:rPr>
          <w:rFonts w:ascii="Arial" w:hAnsi="Arial" w:cs="Arial"/>
          <w:sz w:val="24"/>
          <w:szCs w:val="24"/>
        </w:rPr>
        <w:t xml:space="preserve">base </w:t>
      </w:r>
      <w:r w:rsidR="00BE0D64">
        <w:rPr>
          <w:rFonts w:ascii="Arial" w:hAnsi="Arial" w:cs="Arial"/>
          <w:sz w:val="24"/>
          <w:szCs w:val="24"/>
        </w:rPr>
        <w:t xml:space="preserve">management </w:t>
      </w:r>
      <w:r w:rsidR="007D4F17">
        <w:rPr>
          <w:rFonts w:ascii="Arial" w:hAnsi="Arial" w:cs="Arial"/>
          <w:sz w:val="24"/>
          <w:szCs w:val="24"/>
        </w:rPr>
        <w:t>fee</w:t>
      </w:r>
      <w:r w:rsidR="009F641A">
        <w:rPr>
          <w:rFonts w:ascii="Arial" w:hAnsi="Arial" w:cs="Arial"/>
          <w:sz w:val="24"/>
          <w:szCs w:val="24"/>
        </w:rPr>
        <w:t xml:space="preserve"> including CPI increase</w:t>
      </w:r>
      <w:r w:rsidR="007D4F17">
        <w:rPr>
          <w:rFonts w:ascii="Arial" w:hAnsi="Arial" w:cs="Arial"/>
          <w:sz w:val="24"/>
          <w:szCs w:val="24"/>
        </w:rPr>
        <w:t xml:space="preserve"> is $1,775,668</w:t>
      </w:r>
      <w:r w:rsidR="009B7E65">
        <w:rPr>
          <w:rFonts w:ascii="Arial" w:hAnsi="Arial" w:cs="Arial"/>
          <w:sz w:val="24"/>
          <w:szCs w:val="24"/>
        </w:rPr>
        <w:t>.</w:t>
      </w:r>
    </w:p>
    <w:p w14:paraId="3167DB07" w14:textId="784A5DDA" w:rsidR="00792FCC" w:rsidRDefault="00792FCC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44012336" w14:textId="15BCA67D" w:rsidR="00AE7B73" w:rsidRPr="00AE7B73" w:rsidRDefault="00AE7B73" w:rsidP="00226208">
      <w:pPr>
        <w:pStyle w:val="13space"/>
        <w:spacing w:line="240" w:lineRule="auto"/>
        <w:rPr>
          <w:rFonts w:ascii="Arial" w:hAnsi="Arial" w:cs="Arial"/>
          <w:i/>
          <w:iCs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>Riverside Sports Commission (RSC)</w:t>
      </w:r>
      <w:r w:rsidR="00CE7ED9">
        <w:rPr>
          <w:rFonts w:ascii="Arial" w:hAnsi="Arial" w:cs="Arial"/>
          <w:i/>
          <w:iCs/>
          <w:sz w:val="24"/>
          <w:szCs w:val="24"/>
          <w:u w:val="single"/>
        </w:rPr>
        <w:t xml:space="preserve"> Scope of Services</w:t>
      </w:r>
    </w:p>
    <w:p w14:paraId="57FF6AE1" w14:textId="4C87A83B" w:rsidR="00792FCC" w:rsidRDefault="00792FCC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8132F5">
        <w:rPr>
          <w:rFonts w:ascii="Arial" w:hAnsi="Arial" w:cs="Arial"/>
          <w:sz w:val="24"/>
          <w:szCs w:val="24"/>
        </w:rPr>
        <w:t xml:space="preserve">RSC promotes Riverside as a destination </w:t>
      </w:r>
      <w:r w:rsidR="005F29EE">
        <w:rPr>
          <w:rFonts w:ascii="Arial" w:hAnsi="Arial" w:cs="Arial"/>
          <w:sz w:val="24"/>
          <w:szCs w:val="24"/>
        </w:rPr>
        <w:t>for athletic events</w:t>
      </w:r>
      <w:r w:rsidR="00DA31DC">
        <w:rPr>
          <w:rFonts w:ascii="Arial" w:hAnsi="Arial" w:cs="Arial"/>
          <w:sz w:val="24"/>
          <w:szCs w:val="24"/>
        </w:rPr>
        <w:t xml:space="preserve">. </w:t>
      </w:r>
      <w:r w:rsidR="009D2EB8">
        <w:rPr>
          <w:rFonts w:ascii="Arial" w:hAnsi="Arial" w:cs="Arial"/>
          <w:sz w:val="24"/>
          <w:szCs w:val="24"/>
        </w:rPr>
        <w:t xml:space="preserve"> RSC</w:t>
      </w:r>
      <w:r w:rsidR="00CE7ED9">
        <w:rPr>
          <w:rFonts w:ascii="Arial" w:hAnsi="Arial" w:cs="Arial"/>
          <w:sz w:val="24"/>
          <w:szCs w:val="24"/>
        </w:rPr>
        <w:t xml:space="preserve">’s scope of services includes: </w:t>
      </w:r>
      <w:r w:rsidR="009D2EB8">
        <w:rPr>
          <w:rFonts w:ascii="Arial" w:hAnsi="Arial" w:cs="Arial"/>
          <w:sz w:val="24"/>
          <w:szCs w:val="24"/>
        </w:rPr>
        <w:t xml:space="preserve"> </w:t>
      </w:r>
    </w:p>
    <w:p w14:paraId="3676DC15" w14:textId="08E5EADF" w:rsidR="00A05C80" w:rsidRDefault="00A05C80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7702D4C" w14:textId="2B962D0F" w:rsidR="00A05C80" w:rsidRDefault="00A05C80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 a sales and marketing plan and budget and submit to the City annually prior to the end of March of each year of the contract.</w:t>
      </w:r>
    </w:p>
    <w:p w14:paraId="3B4B74C3" w14:textId="77777777" w:rsidR="00112DBF" w:rsidRDefault="00112DBF" w:rsidP="00112DBF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6C43E5B6" w14:textId="58CB2E49" w:rsidR="00A05C80" w:rsidRDefault="00277D2F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Hire and manage sales, marketing, and administrative staff necessary to achieve the objective of the sales and marketing plan.</w:t>
      </w:r>
    </w:p>
    <w:p w14:paraId="05BB915F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44C9DB3" w14:textId="792C1691" w:rsidR="00277D2F" w:rsidRDefault="007E16A8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 promotional materials to generate leads consistent with the RSC marketing plan.</w:t>
      </w:r>
    </w:p>
    <w:p w14:paraId="2B6AAE17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6FD69C9" w14:textId="704AF074" w:rsidR="007E16A8" w:rsidRDefault="007E16A8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Appropriately assist </w:t>
      </w:r>
      <w:r w:rsidR="00040FB5">
        <w:rPr>
          <w:rFonts w:ascii="Arial" w:hAnsi="Arial" w:cs="Arial"/>
          <w:sz w:val="24"/>
          <w:szCs w:val="24"/>
        </w:rPr>
        <w:t>those sports groups that have committed to compete in Riverside to meet their objectives in order to earn repeat business.</w:t>
      </w:r>
    </w:p>
    <w:p w14:paraId="05F78E27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14C1708F" w14:textId="176ED0AE" w:rsidR="00040FB5" w:rsidRDefault="00BB43FE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Disseminate information to athletic competition organizations at industry tradeshows, during Familiarization Tours; in local, regional, </w:t>
      </w:r>
      <w:r w:rsidR="00876D99">
        <w:rPr>
          <w:rFonts w:ascii="Arial" w:hAnsi="Arial" w:cs="Arial"/>
          <w:sz w:val="24"/>
          <w:szCs w:val="24"/>
        </w:rPr>
        <w:t>state,</w:t>
      </w:r>
      <w:r>
        <w:rPr>
          <w:rFonts w:ascii="Arial" w:hAnsi="Arial" w:cs="Arial"/>
          <w:sz w:val="24"/>
          <w:szCs w:val="24"/>
        </w:rPr>
        <w:t xml:space="preserve"> and national publications; through an interactive RSC website and social media</w:t>
      </w:r>
      <w:r w:rsidR="00EC28C5">
        <w:rPr>
          <w:rFonts w:ascii="Arial" w:hAnsi="Arial" w:cs="Arial"/>
          <w:sz w:val="24"/>
          <w:szCs w:val="24"/>
        </w:rPr>
        <w:t>; in collateral materials, direct mail; and utilizing other sales and marketing platforms as may be consistent with the RSC sales and marketing plan.</w:t>
      </w:r>
    </w:p>
    <w:p w14:paraId="33194515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362E0572" w14:textId="7AF814B0" w:rsidR="00EC28C5" w:rsidRDefault="009F3352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appropriate tradeshows to sell and market Riverside as a premier city for athletic competitions.</w:t>
      </w:r>
    </w:p>
    <w:p w14:paraId="1A3E96F4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7B3C0619" w14:textId="08306AD3" w:rsidR="00112DBF" w:rsidRDefault="009F3352" w:rsidP="00112DBF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Through the “Bring it Home!” Campaign, work closely with local athletic organizations to secure event leads.</w:t>
      </w:r>
    </w:p>
    <w:p w14:paraId="4E74E07D" w14:textId="77777777" w:rsidR="00112DBF" w:rsidRDefault="00112DBF" w:rsidP="00112DBF">
      <w:pPr>
        <w:pStyle w:val="ListParagraph"/>
        <w:rPr>
          <w:rFonts w:ascii="Arial" w:hAnsi="Arial" w:cs="Arial"/>
          <w:szCs w:val="24"/>
        </w:rPr>
      </w:pPr>
    </w:p>
    <w:p w14:paraId="447EC5BE" w14:textId="77777777" w:rsidR="00112DBF" w:rsidRPr="00112DBF" w:rsidRDefault="00112DBF" w:rsidP="00112DBF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2475F2E1" w14:textId="74D50CC6" w:rsidR="009F3352" w:rsidRDefault="004B154E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Relations:  Utilize social media to drive attendance and direct participants and visitors to Riverside’s retail establishments and restaurants; develop strategic partnerships to help ensure event success; and establish/enhance relations with local news media to insure public awareness of events.</w:t>
      </w:r>
    </w:p>
    <w:p w14:paraId="2C580151" w14:textId="77777777" w:rsidR="00112DBF" w:rsidRDefault="00112DBF" w:rsidP="00112DBF">
      <w:pPr>
        <w:pStyle w:val="13space"/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14:paraId="52DC95D7" w14:textId="7C1BBE60" w:rsidR="004B154E" w:rsidRDefault="00161A96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 local athletic organizations in submitting RFPs; securing bid fees and athletic venues; coordinate with local stakeholders; customize communication pieces to provide </w:t>
      </w:r>
      <w:r>
        <w:rPr>
          <w:rFonts w:ascii="Arial" w:hAnsi="Arial" w:cs="Arial"/>
          <w:sz w:val="24"/>
          <w:szCs w:val="24"/>
        </w:rPr>
        <w:lastRenderedPageBreak/>
        <w:t xml:space="preserve">the best </w:t>
      </w:r>
      <w:r w:rsidR="00FF3B47">
        <w:rPr>
          <w:rFonts w:ascii="Arial" w:hAnsi="Arial" w:cs="Arial"/>
          <w:sz w:val="24"/>
          <w:szCs w:val="24"/>
        </w:rPr>
        <w:t xml:space="preserve">opportunity for booking success; as appropriate, assist in event planning and production, including coordinating site inspections, securing necessary event permits, planning and </w:t>
      </w:r>
      <w:r w:rsidR="00482D2B">
        <w:rPr>
          <w:rFonts w:ascii="Arial" w:hAnsi="Arial" w:cs="Arial"/>
          <w:sz w:val="24"/>
          <w:szCs w:val="24"/>
        </w:rPr>
        <w:t>managing event transportation and parking; and securing and deploying event volunteers; coordinate welcome materials for participants, and event programs for participants and visitors, including competition site maps and directions to restaurant and retail establishments.</w:t>
      </w:r>
    </w:p>
    <w:p w14:paraId="4F6368C7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17DDA21B" w14:textId="650D16C0" w:rsidR="00023D06" w:rsidRDefault="00023D06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Coordinate with athletic organizations and retail establishments to promote economic activity.</w:t>
      </w:r>
    </w:p>
    <w:p w14:paraId="422EB844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3BD80EF3" w14:textId="47D63756" w:rsidR="00023D06" w:rsidRDefault="002547C2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collaboration with the City, encourage the development of athletic venues in order to attract athletic competitions; conduct venue feasibility analysis.</w:t>
      </w:r>
    </w:p>
    <w:p w14:paraId="0015C87F" w14:textId="77777777" w:rsidR="00112DBF" w:rsidRDefault="00112DBF" w:rsidP="00112DBF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3E371635" w14:textId="77777777" w:rsidR="00CE7ED9" w:rsidRDefault="00DA31DC" w:rsidP="00A05C80">
      <w:pPr>
        <w:pStyle w:val="13space"/>
        <w:numPr>
          <w:ilvl w:val="0"/>
          <w:numId w:val="1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and maintain a monthly calendar of events to be shared with the City on a monthly basis.</w:t>
      </w:r>
    </w:p>
    <w:p w14:paraId="2887802D" w14:textId="1133D873" w:rsidR="00DA31DC" w:rsidRDefault="00DA31DC" w:rsidP="00CE7ED9">
      <w:pPr>
        <w:pStyle w:val="13space"/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548BE30B" w14:textId="70073FDD" w:rsidR="0011052A" w:rsidRPr="00B91216" w:rsidRDefault="00993494" w:rsidP="0011052A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the Fiscal Year ending June 30, 2023, the base </w:t>
      </w:r>
      <w:r w:rsidR="00CE7ED9">
        <w:rPr>
          <w:rFonts w:ascii="Arial" w:hAnsi="Arial" w:cs="Arial"/>
          <w:sz w:val="24"/>
          <w:szCs w:val="24"/>
        </w:rPr>
        <w:t xml:space="preserve">management </w:t>
      </w:r>
      <w:r>
        <w:rPr>
          <w:rFonts w:ascii="Arial" w:hAnsi="Arial" w:cs="Arial"/>
          <w:sz w:val="24"/>
          <w:szCs w:val="24"/>
        </w:rPr>
        <w:t xml:space="preserve">fee </w:t>
      </w:r>
      <w:r w:rsidR="00CE7ED9">
        <w:rPr>
          <w:rFonts w:ascii="Arial" w:hAnsi="Arial" w:cs="Arial"/>
          <w:sz w:val="24"/>
          <w:szCs w:val="24"/>
        </w:rPr>
        <w:t xml:space="preserve">including CPI increase </w:t>
      </w:r>
      <w:r>
        <w:rPr>
          <w:rFonts w:ascii="Arial" w:hAnsi="Arial" w:cs="Arial"/>
          <w:sz w:val="24"/>
          <w:szCs w:val="24"/>
        </w:rPr>
        <w:t>is $206,39</w:t>
      </w:r>
      <w:r w:rsidR="009B7E65">
        <w:rPr>
          <w:rFonts w:ascii="Arial" w:hAnsi="Arial" w:cs="Arial"/>
          <w:sz w:val="24"/>
          <w:szCs w:val="24"/>
        </w:rPr>
        <w:t>7.</w:t>
      </w:r>
    </w:p>
    <w:p w14:paraId="72A015BE" w14:textId="77777777" w:rsidR="00042352" w:rsidRPr="00B91216" w:rsidRDefault="00042352" w:rsidP="00226208">
      <w:pPr>
        <w:pStyle w:val="13space"/>
        <w:spacing w:line="240" w:lineRule="auto"/>
        <w:rPr>
          <w:rFonts w:ascii="Arial" w:hAnsi="Arial" w:cs="Arial"/>
          <w:sz w:val="24"/>
          <w:szCs w:val="24"/>
        </w:rPr>
      </w:pPr>
    </w:p>
    <w:p w14:paraId="026F1596" w14:textId="28BAC66B" w:rsidR="00E84A4E" w:rsidRDefault="002D17EB" w:rsidP="00226208">
      <w:pPr>
        <w:pStyle w:val="13space"/>
        <w:spacing w:line="240" w:lineRule="auto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  <w:u w:val="single"/>
        </w:rPr>
        <w:t xml:space="preserve">First Amendment </w:t>
      </w:r>
      <w:r w:rsidR="00C332C2">
        <w:rPr>
          <w:rFonts w:ascii="Arial" w:hAnsi="Arial" w:cs="Arial"/>
          <w:i/>
          <w:sz w:val="24"/>
          <w:szCs w:val="24"/>
          <w:u w:val="single"/>
        </w:rPr>
        <w:t>to the Management and Opera</w:t>
      </w:r>
      <w:r w:rsidR="004B260B">
        <w:rPr>
          <w:rFonts w:ascii="Arial" w:hAnsi="Arial" w:cs="Arial"/>
          <w:i/>
          <w:sz w:val="24"/>
          <w:szCs w:val="24"/>
          <w:u w:val="single"/>
        </w:rPr>
        <w:t xml:space="preserve">tions Agreement </w:t>
      </w:r>
    </w:p>
    <w:p w14:paraId="0081BAE5" w14:textId="59A677EC" w:rsidR="00B27313" w:rsidRDefault="00B27313" w:rsidP="00226208">
      <w:pPr>
        <w:pStyle w:val="13space"/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The </w:t>
      </w:r>
      <w:r w:rsidR="00CD11F8">
        <w:rPr>
          <w:rFonts w:ascii="Arial" w:hAnsi="Arial" w:cs="Arial"/>
          <w:iCs/>
          <w:sz w:val="24"/>
          <w:szCs w:val="24"/>
        </w:rPr>
        <w:t xml:space="preserve">current Management and Operations Agreement between the City </w:t>
      </w:r>
      <w:r w:rsidR="005265E3">
        <w:rPr>
          <w:rFonts w:ascii="Arial" w:hAnsi="Arial" w:cs="Arial"/>
          <w:iCs/>
          <w:sz w:val="24"/>
          <w:szCs w:val="24"/>
        </w:rPr>
        <w:t xml:space="preserve">and </w:t>
      </w:r>
      <w:proofErr w:type="spellStart"/>
      <w:r w:rsidR="005265E3">
        <w:rPr>
          <w:rFonts w:ascii="Arial" w:hAnsi="Arial" w:cs="Arial"/>
          <w:iCs/>
          <w:sz w:val="24"/>
          <w:szCs w:val="24"/>
        </w:rPr>
        <w:t>RHC</w:t>
      </w:r>
      <w:proofErr w:type="spellEnd"/>
      <w:r w:rsidR="005265E3">
        <w:rPr>
          <w:rFonts w:ascii="Arial" w:hAnsi="Arial" w:cs="Arial"/>
          <w:iCs/>
          <w:sz w:val="24"/>
          <w:szCs w:val="24"/>
        </w:rPr>
        <w:t xml:space="preserve"> for management of the </w:t>
      </w:r>
      <w:proofErr w:type="spellStart"/>
      <w:r w:rsidR="005265E3">
        <w:rPr>
          <w:rFonts w:ascii="Arial" w:hAnsi="Arial" w:cs="Arial"/>
          <w:iCs/>
          <w:sz w:val="24"/>
          <w:szCs w:val="24"/>
        </w:rPr>
        <w:t>RCVB</w:t>
      </w:r>
      <w:proofErr w:type="spellEnd"/>
      <w:r w:rsidR="005265E3">
        <w:rPr>
          <w:rFonts w:ascii="Arial" w:hAnsi="Arial" w:cs="Arial"/>
          <w:iCs/>
          <w:sz w:val="24"/>
          <w:szCs w:val="24"/>
        </w:rPr>
        <w:t xml:space="preserve"> and RSC expires on June 30, 2023.  </w:t>
      </w:r>
      <w:r w:rsidR="00B3356D">
        <w:rPr>
          <w:rFonts w:ascii="Arial" w:hAnsi="Arial" w:cs="Arial"/>
          <w:iCs/>
          <w:sz w:val="24"/>
          <w:szCs w:val="24"/>
        </w:rPr>
        <w:t>The proposed First Amendment to this agreement includes the following</w:t>
      </w:r>
      <w:r w:rsidR="0055278C">
        <w:rPr>
          <w:rFonts w:ascii="Arial" w:hAnsi="Arial" w:cs="Arial"/>
          <w:iCs/>
          <w:sz w:val="24"/>
          <w:szCs w:val="24"/>
        </w:rPr>
        <w:t xml:space="preserve"> key provisions</w:t>
      </w:r>
      <w:r w:rsidR="007844E7">
        <w:rPr>
          <w:rFonts w:ascii="Arial" w:hAnsi="Arial" w:cs="Arial"/>
          <w:iCs/>
          <w:sz w:val="24"/>
          <w:szCs w:val="24"/>
        </w:rPr>
        <w:t>:</w:t>
      </w:r>
    </w:p>
    <w:p w14:paraId="48137A41" w14:textId="2E45E57C" w:rsidR="007844E7" w:rsidRDefault="007844E7" w:rsidP="00226208">
      <w:pPr>
        <w:pStyle w:val="13space"/>
        <w:spacing w:line="240" w:lineRule="auto"/>
        <w:rPr>
          <w:rFonts w:ascii="Arial" w:hAnsi="Arial" w:cs="Arial"/>
          <w:iCs/>
          <w:sz w:val="24"/>
          <w:szCs w:val="24"/>
        </w:rPr>
      </w:pPr>
    </w:p>
    <w:p w14:paraId="4A817FAB" w14:textId="4CA2163A" w:rsidR="007844E7" w:rsidRDefault="002A03A6" w:rsidP="007844E7">
      <w:pPr>
        <w:pStyle w:val="13space"/>
        <w:numPr>
          <w:ilvl w:val="0"/>
          <w:numId w:val="17"/>
        </w:numPr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Five Year Extension.</w:t>
      </w:r>
      <w:r>
        <w:rPr>
          <w:rFonts w:ascii="Arial" w:hAnsi="Arial" w:cs="Arial"/>
          <w:iCs/>
          <w:sz w:val="24"/>
          <w:szCs w:val="24"/>
        </w:rPr>
        <w:t xml:space="preserve">  The management term is being extended by five years to June 30, 2028</w:t>
      </w:r>
      <w:r w:rsidR="00551669">
        <w:rPr>
          <w:rFonts w:ascii="Arial" w:hAnsi="Arial" w:cs="Arial"/>
          <w:iCs/>
          <w:sz w:val="24"/>
          <w:szCs w:val="24"/>
        </w:rPr>
        <w:t>, as noted in Section II, TERM of the amendment.</w:t>
      </w:r>
    </w:p>
    <w:p w14:paraId="013B7D73" w14:textId="77777777" w:rsidR="00AF69C1" w:rsidRDefault="00AF69C1" w:rsidP="00AF69C1">
      <w:pPr>
        <w:pStyle w:val="13space"/>
        <w:spacing w:line="240" w:lineRule="auto"/>
        <w:ind w:left="720"/>
        <w:rPr>
          <w:rFonts w:ascii="Arial" w:hAnsi="Arial" w:cs="Arial"/>
          <w:iCs/>
          <w:sz w:val="24"/>
          <w:szCs w:val="24"/>
        </w:rPr>
      </w:pPr>
    </w:p>
    <w:p w14:paraId="7D235D75" w14:textId="0553C866" w:rsidR="00551669" w:rsidRDefault="00727979" w:rsidP="007844E7">
      <w:pPr>
        <w:pStyle w:val="13space"/>
        <w:numPr>
          <w:ilvl w:val="0"/>
          <w:numId w:val="17"/>
        </w:numPr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Consumer Price Index.</w:t>
      </w:r>
      <w:r>
        <w:rPr>
          <w:rFonts w:ascii="Arial" w:hAnsi="Arial" w:cs="Arial"/>
          <w:iCs/>
          <w:sz w:val="24"/>
          <w:szCs w:val="24"/>
        </w:rPr>
        <w:t xml:space="preserve">  Updates the </w:t>
      </w:r>
      <w:r w:rsidR="006368F4">
        <w:rPr>
          <w:rFonts w:ascii="Arial" w:hAnsi="Arial" w:cs="Arial"/>
          <w:iCs/>
          <w:sz w:val="24"/>
          <w:szCs w:val="24"/>
        </w:rPr>
        <w:t>Consumer Price Index to include Riverside-San Bernardino-Ontario, CA as its own Core Based Statistical Area, as noted in section III, COMPENSATION</w:t>
      </w:r>
      <w:r w:rsidR="00AB7577">
        <w:rPr>
          <w:rFonts w:ascii="Arial" w:hAnsi="Arial" w:cs="Arial"/>
          <w:iCs/>
          <w:sz w:val="24"/>
          <w:szCs w:val="24"/>
        </w:rPr>
        <w:t>.</w:t>
      </w:r>
    </w:p>
    <w:p w14:paraId="5F966AE2" w14:textId="77777777" w:rsidR="00AF69C1" w:rsidRDefault="00AF69C1" w:rsidP="00AF69C1">
      <w:pPr>
        <w:pStyle w:val="ListParagraph"/>
        <w:rPr>
          <w:rFonts w:ascii="Arial" w:hAnsi="Arial" w:cs="Arial"/>
          <w:iCs/>
          <w:szCs w:val="24"/>
        </w:rPr>
      </w:pPr>
    </w:p>
    <w:p w14:paraId="7A3BB4DD" w14:textId="5CC65E77" w:rsidR="00AF69C1" w:rsidRDefault="00C13EFA" w:rsidP="007844E7">
      <w:pPr>
        <w:pStyle w:val="13space"/>
        <w:numPr>
          <w:ilvl w:val="0"/>
          <w:numId w:val="17"/>
        </w:numPr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 xml:space="preserve">Quarterly Hotel Partner Meetings. </w:t>
      </w:r>
      <w:r w:rsidR="008E7D5A">
        <w:rPr>
          <w:rFonts w:ascii="Arial" w:hAnsi="Arial" w:cs="Arial"/>
          <w:iCs/>
          <w:sz w:val="24"/>
          <w:szCs w:val="24"/>
        </w:rPr>
        <w:t xml:space="preserve">Updates Scope of Services to </w:t>
      </w:r>
      <w:r w:rsidR="003B6F44">
        <w:rPr>
          <w:rFonts w:ascii="Arial" w:hAnsi="Arial" w:cs="Arial"/>
          <w:iCs/>
          <w:sz w:val="24"/>
          <w:szCs w:val="24"/>
        </w:rPr>
        <w:t xml:space="preserve">require </w:t>
      </w:r>
      <w:proofErr w:type="spellStart"/>
      <w:r w:rsidR="003B6F44">
        <w:rPr>
          <w:rFonts w:ascii="Arial" w:hAnsi="Arial" w:cs="Arial"/>
          <w:iCs/>
          <w:sz w:val="24"/>
          <w:szCs w:val="24"/>
        </w:rPr>
        <w:t>RHC</w:t>
      </w:r>
      <w:proofErr w:type="spellEnd"/>
      <w:r w:rsidR="003B6F44">
        <w:rPr>
          <w:rFonts w:ascii="Arial" w:hAnsi="Arial" w:cs="Arial"/>
          <w:iCs/>
          <w:sz w:val="24"/>
          <w:szCs w:val="24"/>
        </w:rPr>
        <w:t xml:space="preserve"> to hold quarterly hotel partner meetings, as noted in </w:t>
      </w:r>
      <w:r w:rsidR="00303C50">
        <w:rPr>
          <w:rFonts w:ascii="Arial" w:hAnsi="Arial" w:cs="Arial"/>
          <w:iCs/>
          <w:sz w:val="24"/>
          <w:szCs w:val="24"/>
        </w:rPr>
        <w:t>Section IV, SCOPE OF SERVICES.</w:t>
      </w:r>
    </w:p>
    <w:p w14:paraId="730C85E9" w14:textId="77777777" w:rsidR="00303C50" w:rsidRDefault="00303C50" w:rsidP="00303C50">
      <w:pPr>
        <w:pStyle w:val="ListParagraph"/>
        <w:rPr>
          <w:rFonts w:ascii="Arial" w:hAnsi="Arial" w:cs="Arial"/>
          <w:iCs/>
          <w:szCs w:val="24"/>
        </w:rPr>
      </w:pPr>
    </w:p>
    <w:p w14:paraId="4122E734" w14:textId="0DB66DFC" w:rsidR="00303C50" w:rsidRDefault="00303C50" w:rsidP="007844E7">
      <w:pPr>
        <w:pStyle w:val="13space"/>
        <w:numPr>
          <w:ilvl w:val="0"/>
          <w:numId w:val="17"/>
        </w:numPr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  <w:u w:val="single"/>
        </w:rPr>
        <w:t>City Two-Year Budget</w:t>
      </w:r>
      <w:r w:rsidR="00E564DA">
        <w:rPr>
          <w:rFonts w:ascii="Arial" w:hAnsi="Arial" w:cs="Arial"/>
          <w:iCs/>
          <w:sz w:val="24"/>
          <w:szCs w:val="24"/>
          <w:u w:val="single"/>
        </w:rPr>
        <w:t xml:space="preserve">. </w:t>
      </w:r>
      <w:r w:rsidR="00E564DA">
        <w:rPr>
          <w:rFonts w:ascii="Arial" w:hAnsi="Arial" w:cs="Arial"/>
          <w:iCs/>
          <w:sz w:val="24"/>
          <w:szCs w:val="24"/>
        </w:rPr>
        <w:t xml:space="preserve"> </w:t>
      </w:r>
      <w:r w:rsidR="00477C9D">
        <w:rPr>
          <w:rFonts w:ascii="Arial" w:hAnsi="Arial" w:cs="Arial"/>
          <w:iCs/>
          <w:sz w:val="24"/>
          <w:szCs w:val="24"/>
        </w:rPr>
        <w:t xml:space="preserve">Updates the budget procedure by requiring the City to provide a projected two-year budget preparation schedule to </w:t>
      </w:r>
      <w:proofErr w:type="spellStart"/>
      <w:r w:rsidR="00477C9D">
        <w:rPr>
          <w:rFonts w:ascii="Arial" w:hAnsi="Arial" w:cs="Arial"/>
          <w:iCs/>
          <w:sz w:val="24"/>
          <w:szCs w:val="24"/>
        </w:rPr>
        <w:t>RHC</w:t>
      </w:r>
      <w:proofErr w:type="spellEnd"/>
      <w:r w:rsidR="00477C9D">
        <w:rPr>
          <w:rFonts w:ascii="Arial" w:hAnsi="Arial" w:cs="Arial"/>
          <w:iCs/>
          <w:sz w:val="24"/>
          <w:szCs w:val="24"/>
        </w:rPr>
        <w:t xml:space="preserve"> on or before December of </w:t>
      </w:r>
      <w:r w:rsidR="00783C91">
        <w:rPr>
          <w:rFonts w:ascii="Arial" w:hAnsi="Arial" w:cs="Arial"/>
          <w:iCs/>
          <w:sz w:val="24"/>
          <w:szCs w:val="24"/>
        </w:rPr>
        <w:t xml:space="preserve">alternate years, and requiring </w:t>
      </w:r>
      <w:proofErr w:type="spellStart"/>
      <w:r w:rsidR="00783C91">
        <w:rPr>
          <w:rFonts w:ascii="Arial" w:hAnsi="Arial" w:cs="Arial"/>
          <w:iCs/>
          <w:sz w:val="24"/>
          <w:szCs w:val="24"/>
        </w:rPr>
        <w:t>RHC</w:t>
      </w:r>
      <w:proofErr w:type="spellEnd"/>
      <w:r w:rsidR="00783C91">
        <w:rPr>
          <w:rFonts w:ascii="Arial" w:hAnsi="Arial" w:cs="Arial"/>
          <w:iCs/>
          <w:sz w:val="24"/>
          <w:szCs w:val="24"/>
        </w:rPr>
        <w:t xml:space="preserve"> to comply with the timelines set forth in the schedule, as noted in Section V, PAYMENT OF EXPENSES; DAY-TO-DAY OPERATIONS.</w:t>
      </w:r>
    </w:p>
    <w:p w14:paraId="3F00F084" w14:textId="77777777" w:rsidR="003E45B2" w:rsidRDefault="003E45B2" w:rsidP="003E45B2">
      <w:pPr>
        <w:pStyle w:val="ListParagraph"/>
        <w:rPr>
          <w:rFonts w:ascii="Arial" w:hAnsi="Arial" w:cs="Arial"/>
          <w:iCs/>
          <w:szCs w:val="24"/>
        </w:rPr>
      </w:pPr>
    </w:p>
    <w:p w14:paraId="2AA60B01" w14:textId="4BDB3171" w:rsidR="003E45B2" w:rsidRPr="00B27313" w:rsidRDefault="003E45B2" w:rsidP="003E45B2">
      <w:pPr>
        <w:pStyle w:val="13space"/>
        <w:spacing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All other terms and conditions of the Agreement remain in effect</w:t>
      </w:r>
      <w:r w:rsidR="0011052A">
        <w:rPr>
          <w:rFonts w:ascii="Arial" w:hAnsi="Arial" w:cs="Arial"/>
          <w:iCs/>
          <w:sz w:val="24"/>
          <w:szCs w:val="24"/>
        </w:rPr>
        <w:t>.</w:t>
      </w:r>
    </w:p>
    <w:p w14:paraId="086BF0B3" w14:textId="101166CE" w:rsidR="00E41B1F" w:rsidRDefault="00E41B1F" w:rsidP="7C322258">
      <w:pPr>
        <w:jc w:val="both"/>
        <w:rPr>
          <w:rFonts w:ascii="Arial" w:hAnsi="Arial" w:cs="Arial"/>
          <w:highlight w:val="green"/>
        </w:rPr>
      </w:pPr>
    </w:p>
    <w:p w14:paraId="75C21D50" w14:textId="28497EC6" w:rsidR="7C322258" w:rsidRDefault="7C322258" w:rsidP="7C322258">
      <w:pPr>
        <w:jc w:val="both"/>
        <w:rPr>
          <w:rFonts w:ascii="Arial" w:hAnsi="Arial" w:cs="Arial"/>
          <w:szCs w:val="24"/>
          <w:highlight w:val="green"/>
        </w:rPr>
      </w:pPr>
    </w:p>
    <w:p w14:paraId="4316F856" w14:textId="2E3DDF05" w:rsidR="004B0ABD" w:rsidRDefault="004B0ABD" w:rsidP="7C322258">
      <w:pPr>
        <w:jc w:val="both"/>
        <w:rPr>
          <w:rFonts w:ascii="Arial" w:hAnsi="Arial" w:cs="Arial"/>
          <w:b/>
          <w:bCs/>
          <w:u w:val="single"/>
        </w:rPr>
      </w:pPr>
      <w:r w:rsidRPr="7C322258">
        <w:rPr>
          <w:rFonts w:ascii="Arial" w:hAnsi="Arial" w:cs="Arial"/>
          <w:b/>
          <w:bCs/>
          <w:u w:val="single"/>
        </w:rPr>
        <w:t>STRATEGIC PLAN ALIGNMENT:</w:t>
      </w:r>
    </w:p>
    <w:p w14:paraId="6341C2A6" w14:textId="77777777" w:rsidR="004B0ABD" w:rsidRDefault="004B0ABD" w:rsidP="004B0ABD">
      <w:pPr>
        <w:jc w:val="both"/>
        <w:rPr>
          <w:rFonts w:ascii="Arial" w:hAnsi="Arial" w:cs="Arial"/>
          <w:b/>
          <w:bCs/>
          <w:szCs w:val="24"/>
          <w:u w:val="single"/>
        </w:rPr>
      </w:pPr>
    </w:p>
    <w:p w14:paraId="6CD5381D" w14:textId="5196B9A8" w:rsidR="004B0ABD" w:rsidRPr="00B242BF" w:rsidRDefault="005005A6" w:rsidP="7C322258">
      <w:pPr>
        <w:jc w:val="both"/>
        <w:rPr>
          <w:rFonts w:ascii="Arial" w:hAnsi="Arial" w:cs="Arial"/>
        </w:rPr>
      </w:pPr>
      <w:bookmarkStart w:id="0" w:name="_Hlk77002590"/>
      <w:r>
        <w:rPr>
          <w:rFonts w:ascii="Arial" w:hAnsi="Arial" w:cs="Arial"/>
          <w:szCs w:val="24"/>
        </w:rPr>
        <w:t xml:space="preserve">This report aligns with </w:t>
      </w:r>
      <w:r>
        <w:rPr>
          <w:rFonts w:ascii="Arial" w:hAnsi="Arial" w:cs="Arial"/>
          <w:b/>
          <w:bCs/>
          <w:szCs w:val="24"/>
        </w:rPr>
        <w:t xml:space="preserve">Strategic Priority </w:t>
      </w:r>
      <w:r w:rsidR="00E26A00">
        <w:rPr>
          <w:rFonts w:ascii="Arial" w:hAnsi="Arial" w:cs="Arial"/>
          <w:b/>
          <w:bCs/>
          <w:szCs w:val="24"/>
        </w:rPr>
        <w:t xml:space="preserve">No. </w:t>
      </w:r>
      <w:r>
        <w:rPr>
          <w:rFonts w:ascii="Arial" w:hAnsi="Arial" w:cs="Arial"/>
          <w:b/>
          <w:bCs/>
          <w:szCs w:val="24"/>
        </w:rPr>
        <w:t xml:space="preserve">5:  </w:t>
      </w:r>
      <w:r w:rsidRPr="00E26A00">
        <w:rPr>
          <w:rFonts w:ascii="Arial" w:hAnsi="Arial" w:cs="Arial"/>
          <w:b/>
          <w:bCs/>
          <w:i/>
          <w:iCs/>
          <w:szCs w:val="24"/>
        </w:rPr>
        <w:t>High Performing Government</w:t>
      </w:r>
      <w:r>
        <w:rPr>
          <w:rFonts w:ascii="Arial" w:hAnsi="Arial" w:cs="Arial"/>
          <w:b/>
          <w:bCs/>
          <w:szCs w:val="24"/>
        </w:rPr>
        <w:t xml:space="preserve"> </w:t>
      </w:r>
      <w:r w:rsidR="00B242BF">
        <w:rPr>
          <w:rFonts w:ascii="Arial" w:hAnsi="Arial" w:cs="Arial"/>
          <w:szCs w:val="24"/>
        </w:rPr>
        <w:t xml:space="preserve">and </w:t>
      </w:r>
      <w:r w:rsidR="00E26A00">
        <w:rPr>
          <w:rFonts w:ascii="Arial" w:hAnsi="Arial" w:cs="Arial"/>
          <w:szCs w:val="24"/>
        </w:rPr>
        <w:t xml:space="preserve">No. </w:t>
      </w:r>
      <w:r w:rsidR="00B242BF">
        <w:rPr>
          <w:rFonts w:ascii="Arial" w:hAnsi="Arial" w:cs="Arial"/>
          <w:szCs w:val="24"/>
        </w:rPr>
        <w:t>Goal 5.4:  Achieve and maintain financial health by addressing gaps between revenues and expenditures and aligning resources with strategic priorities to yield the greatest impact.</w:t>
      </w:r>
    </w:p>
    <w:p w14:paraId="4AD69A42" w14:textId="77777777" w:rsidR="004B0ABD" w:rsidRDefault="004B0ABD" w:rsidP="004B0ABD">
      <w:pPr>
        <w:jc w:val="both"/>
        <w:rPr>
          <w:rFonts w:ascii="Arial" w:hAnsi="Arial" w:cs="Arial"/>
          <w:szCs w:val="24"/>
        </w:rPr>
      </w:pPr>
    </w:p>
    <w:p w14:paraId="25E8BB35" w14:textId="016FA55F" w:rsidR="004B0ABD" w:rsidRDefault="004B0ABD" w:rsidP="7C322258">
      <w:pPr>
        <w:pStyle w:val="ListParagraph"/>
        <w:numPr>
          <w:ilvl w:val="0"/>
          <w:numId w:val="14"/>
        </w:numPr>
        <w:jc w:val="both"/>
        <w:rPr>
          <w:rFonts w:ascii="Arial" w:hAnsi="Arial" w:cs="Arial"/>
        </w:rPr>
      </w:pPr>
      <w:r w:rsidRPr="7C322258">
        <w:rPr>
          <w:rFonts w:ascii="Arial" w:hAnsi="Arial" w:cs="Arial"/>
          <w:b/>
          <w:bCs/>
        </w:rPr>
        <w:t>Community Trust</w:t>
      </w:r>
      <w:r w:rsidRPr="7C322258">
        <w:rPr>
          <w:rFonts w:ascii="Arial" w:hAnsi="Arial" w:cs="Arial"/>
        </w:rPr>
        <w:t xml:space="preserve"> – </w:t>
      </w:r>
      <w:proofErr w:type="spellStart"/>
      <w:r w:rsidR="00B242BF">
        <w:rPr>
          <w:rFonts w:ascii="Arial" w:hAnsi="Arial" w:cs="Arial"/>
        </w:rPr>
        <w:t>R</w:t>
      </w:r>
      <w:r w:rsidR="00FD542B">
        <w:rPr>
          <w:rFonts w:ascii="Arial" w:hAnsi="Arial" w:cs="Arial"/>
        </w:rPr>
        <w:t>aincross</w:t>
      </w:r>
      <w:proofErr w:type="spellEnd"/>
      <w:r w:rsidR="00FD542B">
        <w:rPr>
          <w:rFonts w:ascii="Arial" w:hAnsi="Arial" w:cs="Arial"/>
        </w:rPr>
        <w:t xml:space="preserve"> </w:t>
      </w:r>
      <w:r w:rsidR="00B242BF">
        <w:rPr>
          <w:rFonts w:ascii="Arial" w:hAnsi="Arial" w:cs="Arial"/>
        </w:rPr>
        <w:t>H</w:t>
      </w:r>
      <w:r w:rsidR="00FD542B">
        <w:rPr>
          <w:rFonts w:ascii="Arial" w:hAnsi="Arial" w:cs="Arial"/>
        </w:rPr>
        <w:t xml:space="preserve">ospitality </w:t>
      </w:r>
      <w:r w:rsidR="00B242BF">
        <w:rPr>
          <w:rFonts w:ascii="Arial" w:hAnsi="Arial" w:cs="Arial"/>
        </w:rPr>
        <w:t>C</w:t>
      </w:r>
      <w:r w:rsidR="00AC37AF">
        <w:rPr>
          <w:rFonts w:ascii="Arial" w:hAnsi="Arial" w:cs="Arial"/>
        </w:rPr>
        <w:t>orporation</w:t>
      </w:r>
      <w:r w:rsidR="00B242BF">
        <w:rPr>
          <w:rFonts w:ascii="Arial" w:hAnsi="Arial" w:cs="Arial"/>
        </w:rPr>
        <w:t xml:space="preserve">, the City’s partner in managing the </w:t>
      </w:r>
      <w:r w:rsidR="000A10F1">
        <w:rPr>
          <w:rFonts w:ascii="Arial" w:hAnsi="Arial" w:cs="Arial"/>
        </w:rPr>
        <w:t xml:space="preserve">Riverside </w:t>
      </w:r>
      <w:r w:rsidR="00FD542B">
        <w:rPr>
          <w:rFonts w:ascii="Arial" w:hAnsi="Arial" w:cs="Arial"/>
        </w:rPr>
        <w:t xml:space="preserve">Convention and Visitors Bureau and Riverside Sports Commission, was </w:t>
      </w:r>
      <w:r w:rsidR="00216EB1">
        <w:rPr>
          <w:rFonts w:ascii="Arial" w:hAnsi="Arial" w:cs="Arial"/>
        </w:rPr>
        <w:t>selected through a Request for Proposals process and approved by City Council, ensuring public transparency.</w:t>
      </w:r>
    </w:p>
    <w:p w14:paraId="6C62A2F0" w14:textId="77777777" w:rsidR="004B0ABD" w:rsidRPr="00565552" w:rsidRDefault="004B0ABD" w:rsidP="004B0ABD">
      <w:pPr>
        <w:pStyle w:val="ListParagraph"/>
        <w:jc w:val="both"/>
        <w:rPr>
          <w:rFonts w:ascii="Arial" w:hAnsi="Arial" w:cs="Arial"/>
          <w:szCs w:val="24"/>
        </w:rPr>
      </w:pPr>
    </w:p>
    <w:p w14:paraId="1F11C45B" w14:textId="11CFE1C8" w:rsidR="004B0ABD" w:rsidRDefault="004B0ABD" w:rsidP="7C322258">
      <w:pPr>
        <w:pStyle w:val="ListParagraph"/>
        <w:numPr>
          <w:ilvl w:val="0"/>
          <w:numId w:val="14"/>
        </w:numPr>
        <w:jc w:val="both"/>
        <w:rPr>
          <w:rFonts w:ascii="Arial" w:hAnsi="Arial" w:cs="Arial"/>
        </w:rPr>
      </w:pPr>
      <w:r w:rsidRPr="7C322258">
        <w:rPr>
          <w:rFonts w:ascii="Arial" w:hAnsi="Arial" w:cs="Arial"/>
          <w:b/>
          <w:bCs/>
        </w:rPr>
        <w:t xml:space="preserve">Equity </w:t>
      </w:r>
      <w:r w:rsidRPr="7C322258">
        <w:rPr>
          <w:rFonts w:ascii="Arial" w:hAnsi="Arial" w:cs="Arial"/>
        </w:rPr>
        <w:t xml:space="preserve">– </w:t>
      </w:r>
      <w:r w:rsidR="00097CB7">
        <w:rPr>
          <w:rFonts w:ascii="Arial" w:hAnsi="Arial" w:cs="Arial"/>
        </w:rPr>
        <w:t xml:space="preserve">Conventions, meetings and sporting events draw visitors to Riverside and generate transient occupancy tax and sales tax revenues to help fund equitable </w:t>
      </w:r>
      <w:r w:rsidR="000A10F1">
        <w:rPr>
          <w:rFonts w:ascii="Arial" w:hAnsi="Arial" w:cs="Arial"/>
        </w:rPr>
        <w:t>public services for Riverside residents.</w:t>
      </w:r>
    </w:p>
    <w:p w14:paraId="07A69195" w14:textId="77777777" w:rsidR="004B0ABD" w:rsidRPr="00115E13" w:rsidRDefault="004B0ABD" w:rsidP="004B0ABD">
      <w:pPr>
        <w:jc w:val="both"/>
        <w:rPr>
          <w:rFonts w:ascii="Arial" w:hAnsi="Arial" w:cs="Arial"/>
          <w:szCs w:val="24"/>
        </w:rPr>
      </w:pPr>
    </w:p>
    <w:p w14:paraId="1C2BAF4A" w14:textId="58A05635" w:rsidR="004B0ABD" w:rsidRDefault="004B0ABD" w:rsidP="7C322258">
      <w:pPr>
        <w:pStyle w:val="ListParagraph"/>
        <w:numPr>
          <w:ilvl w:val="0"/>
          <w:numId w:val="14"/>
        </w:numPr>
        <w:jc w:val="both"/>
        <w:rPr>
          <w:rFonts w:ascii="Arial" w:hAnsi="Arial" w:cs="Arial"/>
        </w:rPr>
      </w:pPr>
      <w:r w:rsidRPr="7C322258">
        <w:rPr>
          <w:rFonts w:ascii="Arial" w:hAnsi="Arial" w:cs="Arial"/>
          <w:b/>
          <w:bCs/>
        </w:rPr>
        <w:t>Fiscal Responsibility</w:t>
      </w:r>
      <w:r w:rsidRPr="7C322258">
        <w:rPr>
          <w:rFonts w:ascii="Arial" w:hAnsi="Arial" w:cs="Arial"/>
        </w:rPr>
        <w:t xml:space="preserve"> – </w:t>
      </w:r>
      <w:r w:rsidR="000A10F1">
        <w:rPr>
          <w:rFonts w:ascii="Arial" w:hAnsi="Arial" w:cs="Arial"/>
        </w:rPr>
        <w:t>The Riverside Convention and Visitors Bureau and Riverside Sports Commission</w:t>
      </w:r>
      <w:r w:rsidR="00E31A14">
        <w:rPr>
          <w:rFonts w:ascii="Arial" w:hAnsi="Arial" w:cs="Arial"/>
        </w:rPr>
        <w:t xml:space="preserve"> provide a tangible economic benefit to the City by attracting business for local hotels, restaurants and retail establishments.</w:t>
      </w:r>
    </w:p>
    <w:p w14:paraId="52F05929" w14:textId="77777777" w:rsidR="004B0ABD" w:rsidRPr="00115E13" w:rsidRDefault="004B0ABD" w:rsidP="004B0ABD">
      <w:pPr>
        <w:jc w:val="both"/>
        <w:rPr>
          <w:rFonts w:ascii="Arial" w:hAnsi="Arial" w:cs="Arial"/>
          <w:szCs w:val="24"/>
        </w:rPr>
      </w:pPr>
    </w:p>
    <w:p w14:paraId="69996B55" w14:textId="70F65E58" w:rsidR="004B0ABD" w:rsidRDefault="004B0ABD" w:rsidP="7C322258">
      <w:pPr>
        <w:pStyle w:val="ListParagraph"/>
        <w:numPr>
          <w:ilvl w:val="0"/>
          <w:numId w:val="14"/>
        </w:numPr>
        <w:jc w:val="both"/>
        <w:rPr>
          <w:rFonts w:ascii="Arial" w:hAnsi="Arial" w:cs="Arial"/>
        </w:rPr>
      </w:pPr>
      <w:r w:rsidRPr="7C322258">
        <w:rPr>
          <w:rFonts w:ascii="Arial" w:hAnsi="Arial" w:cs="Arial"/>
          <w:b/>
          <w:bCs/>
        </w:rPr>
        <w:t xml:space="preserve">Innovation </w:t>
      </w:r>
      <w:r w:rsidRPr="7C322258">
        <w:rPr>
          <w:rFonts w:ascii="Arial" w:hAnsi="Arial" w:cs="Arial"/>
        </w:rPr>
        <w:t xml:space="preserve">– </w:t>
      </w:r>
      <w:r w:rsidR="002633E9">
        <w:rPr>
          <w:rFonts w:ascii="Arial" w:hAnsi="Arial" w:cs="Arial"/>
        </w:rPr>
        <w:t xml:space="preserve">Conventions, meetings and sporting events build social </w:t>
      </w:r>
      <w:r w:rsidR="00D9222D">
        <w:rPr>
          <w:rFonts w:ascii="Arial" w:hAnsi="Arial" w:cs="Arial"/>
        </w:rPr>
        <w:t>capital for the City.</w:t>
      </w:r>
    </w:p>
    <w:p w14:paraId="3DB79C3B" w14:textId="77777777" w:rsidR="004B0ABD" w:rsidRPr="00115E13" w:rsidRDefault="004B0ABD" w:rsidP="004B0ABD">
      <w:pPr>
        <w:jc w:val="both"/>
        <w:rPr>
          <w:rFonts w:ascii="Arial" w:hAnsi="Arial" w:cs="Arial"/>
          <w:szCs w:val="24"/>
        </w:rPr>
      </w:pPr>
    </w:p>
    <w:p w14:paraId="47F1630B" w14:textId="4F512A24" w:rsidR="004B0ABD" w:rsidRPr="00231305" w:rsidRDefault="004B0ABD" w:rsidP="7C322258">
      <w:pPr>
        <w:pStyle w:val="ListParagraph"/>
        <w:numPr>
          <w:ilvl w:val="0"/>
          <w:numId w:val="14"/>
        </w:numPr>
        <w:jc w:val="both"/>
        <w:rPr>
          <w:rFonts w:ascii="Arial" w:hAnsi="Arial" w:cs="Arial"/>
        </w:rPr>
      </w:pPr>
      <w:r w:rsidRPr="7C322258">
        <w:rPr>
          <w:rFonts w:ascii="Arial" w:hAnsi="Arial" w:cs="Arial"/>
          <w:b/>
          <w:bCs/>
        </w:rPr>
        <w:t>Sustainability &amp; Resiliency</w:t>
      </w:r>
      <w:r w:rsidRPr="7C322258">
        <w:rPr>
          <w:rFonts w:ascii="Arial" w:hAnsi="Arial" w:cs="Arial"/>
        </w:rPr>
        <w:t xml:space="preserve"> – </w:t>
      </w:r>
      <w:proofErr w:type="spellStart"/>
      <w:r w:rsidR="00D9222D">
        <w:rPr>
          <w:rFonts w:ascii="Arial" w:hAnsi="Arial" w:cs="Arial"/>
        </w:rPr>
        <w:t>Raincross</w:t>
      </w:r>
      <w:proofErr w:type="spellEnd"/>
      <w:r w:rsidR="00D9222D">
        <w:rPr>
          <w:rFonts w:ascii="Arial" w:hAnsi="Arial" w:cs="Arial"/>
        </w:rPr>
        <w:t xml:space="preserve"> Hospitality Corporation has extensive experience and proven success </w:t>
      </w:r>
      <w:r w:rsidR="00DC52D0">
        <w:rPr>
          <w:rFonts w:ascii="Arial" w:hAnsi="Arial" w:cs="Arial"/>
        </w:rPr>
        <w:t>in the management of the Riverside Convention &amp; Visitors Bureau and Sports Commission</w:t>
      </w:r>
      <w:r w:rsidR="003C6F7C">
        <w:rPr>
          <w:rFonts w:ascii="Arial" w:hAnsi="Arial" w:cs="Arial"/>
        </w:rPr>
        <w:t xml:space="preserve">, helping to ensure that Riverside </w:t>
      </w:r>
      <w:r w:rsidR="00072FB1">
        <w:rPr>
          <w:rFonts w:ascii="Arial" w:hAnsi="Arial" w:cs="Arial"/>
        </w:rPr>
        <w:t xml:space="preserve">continues to benefit economically as </w:t>
      </w:r>
      <w:r w:rsidR="003C6F7C">
        <w:rPr>
          <w:rFonts w:ascii="Arial" w:hAnsi="Arial" w:cs="Arial"/>
        </w:rPr>
        <w:t xml:space="preserve">destination for conferences, </w:t>
      </w:r>
      <w:r w:rsidR="00876D99">
        <w:rPr>
          <w:rFonts w:ascii="Arial" w:hAnsi="Arial" w:cs="Arial"/>
        </w:rPr>
        <w:t>meetings,</w:t>
      </w:r>
      <w:r w:rsidR="003C6F7C">
        <w:rPr>
          <w:rFonts w:ascii="Arial" w:hAnsi="Arial" w:cs="Arial"/>
        </w:rPr>
        <w:t xml:space="preserve"> and sporting events</w:t>
      </w:r>
      <w:r w:rsidRPr="7C322258">
        <w:rPr>
          <w:rFonts w:ascii="Arial" w:hAnsi="Arial" w:cs="Arial"/>
        </w:rPr>
        <w:t xml:space="preserve">. </w:t>
      </w:r>
    </w:p>
    <w:bookmarkEnd w:id="0"/>
    <w:p w14:paraId="37AD3A26" w14:textId="77777777" w:rsidR="00E72E1B" w:rsidRPr="00BF4090" w:rsidRDefault="00E72E1B" w:rsidP="7C322258">
      <w:pPr>
        <w:jc w:val="both"/>
        <w:rPr>
          <w:rFonts w:ascii="Arial" w:hAnsi="Arial" w:cs="Arial"/>
        </w:rPr>
      </w:pPr>
    </w:p>
    <w:p w14:paraId="06A3598A" w14:textId="45AC4A44" w:rsidR="7C322258" w:rsidRDefault="7C322258" w:rsidP="7C322258">
      <w:pPr>
        <w:jc w:val="both"/>
        <w:rPr>
          <w:rFonts w:ascii="Arial" w:hAnsi="Arial" w:cs="Arial"/>
          <w:szCs w:val="24"/>
        </w:rPr>
      </w:pPr>
    </w:p>
    <w:p w14:paraId="0B9CA49E" w14:textId="77777777" w:rsidR="00A010DB" w:rsidRDefault="006E6B22" w:rsidP="00226208">
      <w:pPr>
        <w:jc w:val="both"/>
        <w:rPr>
          <w:rFonts w:ascii="Arial" w:hAnsi="Arial" w:cs="Arial"/>
          <w:b/>
          <w:snapToGrid/>
          <w:szCs w:val="24"/>
        </w:rPr>
      </w:pPr>
      <w:r w:rsidRPr="00A010DB">
        <w:rPr>
          <w:rFonts w:ascii="Arial" w:hAnsi="Arial" w:cs="Arial"/>
          <w:b/>
          <w:szCs w:val="24"/>
          <w:u w:val="single"/>
        </w:rPr>
        <w:t>FISCAL IMPACT</w:t>
      </w:r>
      <w:r w:rsidRPr="00A010DB">
        <w:rPr>
          <w:rFonts w:ascii="Arial" w:hAnsi="Arial" w:cs="Arial"/>
          <w:b/>
          <w:szCs w:val="24"/>
        </w:rPr>
        <w:t>:</w:t>
      </w:r>
    </w:p>
    <w:p w14:paraId="1363E897" w14:textId="77777777" w:rsidR="00226208" w:rsidRDefault="00226208" w:rsidP="00226208">
      <w:pPr>
        <w:tabs>
          <w:tab w:val="left" w:pos="2880"/>
        </w:tabs>
        <w:jc w:val="both"/>
        <w:rPr>
          <w:rFonts w:ascii="Arial" w:hAnsi="Arial" w:cs="Arial"/>
          <w:szCs w:val="24"/>
        </w:rPr>
      </w:pPr>
    </w:p>
    <w:p w14:paraId="3C499788" w14:textId="105EF739" w:rsidR="009A39C6" w:rsidRDefault="000F53C0" w:rsidP="006F7BE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total fiscal impact </w:t>
      </w:r>
      <w:r w:rsidR="00F913A1">
        <w:rPr>
          <w:rFonts w:ascii="Arial" w:hAnsi="Arial" w:cs="Arial"/>
          <w:szCs w:val="24"/>
        </w:rPr>
        <w:t>for FY 2022</w:t>
      </w:r>
      <w:r w:rsidR="00150C0B">
        <w:rPr>
          <w:rFonts w:ascii="Arial" w:hAnsi="Arial" w:cs="Arial"/>
          <w:szCs w:val="24"/>
        </w:rPr>
        <w:t>/</w:t>
      </w:r>
      <w:r w:rsidR="00F913A1">
        <w:rPr>
          <w:rFonts w:ascii="Arial" w:hAnsi="Arial" w:cs="Arial"/>
          <w:szCs w:val="24"/>
        </w:rPr>
        <w:t>23 is $1,982,065</w:t>
      </w:r>
      <w:r w:rsidR="0088752E">
        <w:rPr>
          <w:rFonts w:ascii="Arial" w:hAnsi="Arial" w:cs="Arial"/>
          <w:szCs w:val="24"/>
        </w:rPr>
        <w:t>. Funds to cover the contract costs are budgeted and available in the Convention Center Fund, Riverside</w:t>
      </w:r>
      <w:r w:rsidR="0088752E" w:rsidRPr="0088752E">
        <w:rPr>
          <w:rFonts w:ascii="Arial" w:hAnsi="Arial" w:cs="Arial"/>
          <w:szCs w:val="24"/>
        </w:rPr>
        <w:t xml:space="preserve"> </w:t>
      </w:r>
      <w:r w:rsidR="0088752E">
        <w:rPr>
          <w:rFonts w:ascii="Arial" w:hAnsi="Arial" w:cs="Arial"/>
          <w:szCs w:val="24"/>
        </w:rPr>
        <w:t xml:space="preserve">Convention Visitors Bureau account 2250100-459973 </w:t>
      </w:r>
      <w:r w:rsidR="001F0DDF">
        <w:rPr>
          <w:rFonts w:ascii="Arial" w:hAnsi="Arial" w:cs="Arial"/>
          <w:szCs w:val="24"/>
        </w:rPr>
        <w:t>in the amount of</w:t>
      </w:r>
      <w:r w:rsidR="0088752E">
        <w:rPr>
          <w:rFonts w:ascii="Arial" w:hAnsi="Arial" w:cs="Arial"/>
          <w:szCs w:val="24"/>
        </w:rPr>
        <w:t xml:space="preserve"> $1,775,668, and Riverside Sports Commission account 2250100-459973 </w:t>
      </w:r>
      <w:r w:rsidR="001F0DDF">
        <w:rPr>
          <w:rFonts w:ascii="Arial" w:hAnsi="Arial" w:cs="Arial"/>
          <w:szCs w:val="24"/>
        </w:rPr>
        <w:t xml:space="preserve">in the amount of </w:t>
      </w:r>
      <w:r w:rsidR="0088752E">
        <w:rPr>
          <w:rFonts w:ascii="Arial" w:hAnsi="Arial" w:cs="Arial"/>
          <w:szCs w:val="24"/>
        </w:rPr>
        <w:t>$206,397.</w:t>
      </w:r>
    </w:p>
    <w:p w14:paraId="796E40ED" w14:textId="77777777" w:rsidR="009B530A" w:rsidRDefault="009B530A" w:rsidP="00226208">
      <w:pPr>
        <w:tabs>
          <w:tab w:val="left" w:pos="2880"/>
        </w:tabs>
        <w:rPr>
          <w:rFonts w:ascii="Arial" w:hAnsi="Arial" w:cs="Arial"/>
          <w:szCs w:val="24"/>
        </w:rPr>
      </w:pPr>
    </w:p>
    <w:p w14:paraId="6BD47F15" w14:textId="77777777" w:rsidR="006C3096" w:rsidRDefault="006C3096" w:rsidP="00226208">
      <w:pPr>
        <w:tabs>
          <w:tab w:val="left" w:pos="2340"/>
        </w:tabs>
        <w:rPr>
          <w:rFonts w:ascii="Arial" w:hAnsi="Arial" w:cs="Arial"/>
          <w:szCs w:val="24"/>
        </w:rPr>
      </w:pPr>
    </w:p>
    <w:p w14:paraId="15BDB59E" w14:textId="0CF19F08" w:rsidR="00E5582F" w:rsidRDefault="00D46B44" w:rsidP="7C322258">
      <w:pPr>
        <w:rPr>
          <w:rFonts w:ascii="Arial" w:hAnsi="Arial" w:cs="Arial"/>
        </w:rPr>
      </w:pPr>
      <w:r w:rsidRPr="7C322258">
        <w:rPr>
          <w:rFonts w:ascii="Arial" w:hAnsi="Arial" w:cs="Arial"/>
        </w:rPr>
        <w:t>Prepared by:</w:t>
      </w:r>
      <w:r>
        <w:tab/>
      </w:r>
      <w:r>
        <w:tab/>
      </w:r>
      <w:r>
        <w:tab/>
      </w:r>
      <w:r w:rsidR="003A7E4E">
        <w:rPr>
          <w:rFonts w:ascii="Arial" w:hAnsi="Arial" w:cs="Arial"/>
        </w:rPr>
        <w:t>Carl Carey, General Services Director</w:t>
      </w:r>
    </w:p>
    <w:p w14:paraId="29ED2912" w14:textId="17FECCD3" w:rsidR="00633C10" w:rsidRDefault="00E27D76" w:rsidP="7C322258">
      <w:pPr>
        <w:rPr>
          <w:rFonts w:ascii="Arial" w:hAnsi="Arial" w:cs="Arial"/>
        </w:rPr>
      </w:pPr>
      <w:r w:rsidRPr="0F4532F0">
        <w:rPr>
          <w:rFonts w:ascii="Arial" w:hAnsi="Arial" w:cs="Arial"/>
        </w:rPr>
        <w:t xml:space="preserve">Certified as to </w:t>
      </w:r>
      <w:r>
        <w:br/>
      </w:r>
      <w:r w:rsidR="00B659D6" w:rsidRPr="0F4532F0">
        <w:rPr>
          <w:rFonts w:ascii="Arial" w:hAnsi="Arial" w:cs="Arial"/>
        </w:rPr>
        <w:t>a</w:t>
      </w:r>
      <w:r w:rsidRPr="0F4532F0">
        <w:rPr>
          <w:rFonts w:ascii="Arial" w:hAnsi="Arial" w:cs="Arial"/>
        </w:rPr>
        <w:t>vailability of fund</w:t>
      </w:r>
      <w:r w:rsidR="00B659D6" w:rsidRPr="0F4532F0">
        <w:rPr>
          <w:rFonts w:ascii="Arial" w:hAnsi="Arial" w:cs="Arial"/>
        </w:rPr>
        <w:t>s</w:t>
      </w:r>
      <w:r w:rsidRPr="0F4532F0">
        <w:rPr>
          <w:rFonts w:ascii="Arial" w:hAnsi="Arial" w:cs="Arial"/>
        </w:rPr>
        <w:t>:</w:t>
      </w:r>
      <w:r>
        <w:tab/>
      </w:r>
      <w:r w:rsidR="76D4F2DF" w:rsidRPr="0F4532F0">
        <w:rPr>
          <w:rFonts w:ascii="Arial" w:hAnsi="Arial" w:cs="Arial"/>
        </w:rPr>
        <w:t xml:space="preserve"> </w:t>
      </w:r>
      <w:r w:rsidR="4927E216" w:rsidRPr="0F4532F0">
        <w:rPr>
          <w:rFonts w:ascii="Arial" w:hAnsi="Arial" w:cs="Arial"/>
        </w:rPr>
        <w:t xml:space="preserve"> </w:t>
      </w:r>
      <w:r w:rsidR="003A7E4E">
        <w:rPr>
          <w:rFonts w:ascii="Arial" w:hAnsi="Arial" w:cs="Arial"/>
        </w:rPr>
        <w:tab/>
      </w:r>
      <w:r w:rsidR="00600E8A" w:rsidRPr="0F4532F0">
        <w:rPr>
          <w:rFonts w:ascii="Arial" w:hAnsi="Arial" w:cs="Arial"/>
        </w:rPr>
        <w:t xml:space="preserve">Edward Enriquez, </w:t>
      </w:r>
      <w:r w:rsidR="00C92176">
        <w:rPr>
          <w:rFonts w:ascii="Arial" w:hAnsi="Arial" w:cs="Arial"/>
        </w:rPr>
        <w:t>Interim Assistant City Manager/</w:t>
      </w:r>
      <w:r w:rsidR="00F064D7" w:rsidRPr="0F4532F0">
        <w:rPr>
          <w:rFonts w:ascii="Arial" w:hAnsi="Arial" w:cs="Arial"/>
        </w:rPr>
        <w:t xml:space="preserve">Chief </w:t>
      </w:r>
      <w:r w:rsidR="008474AC" w:rsidRPr="0F4532F0">
        <w:rPr>
          <w:rFonts w:ascii="Arial" w:hAnsi="Arial" w:cs="Arial"/>
        </w:rPr>
        <w:t xml:space="preserve">Financial </w:t>
      </w:r>
      <w:r>
        <w:tab/>
      </w:r>
      <w:r>
        <w:tab/>
      </w:r>
      <w:r>
        <w:tab/>
      </w:r>
      <w:r>
        <w:tab/>
      </w:r>
      <w:r>
        <w:tab/>
      </w:r>
      <w:r w:rsidR="008474AC" w:rsidRPr="0F4532F0">
        <w:rPr>
          <w:rFonts w:ascii="Arial" w:hAnsi="Arial" w:cs="Arial"/>
        </w:rPr>
        <w:t>Officer</w:t>
      </w:r>
      <w:r w:rsidR="00D00FC1" w:rsidRPr="0F4532F0">
        <w:rPr>
          <w:rFonts w:ascii="Arial" w:hAnsi="Arial" w:cs="Arial"/>
        </w:rPr>
        <w:t>/</w:t>
      </w:r>
      <w:r w:rsidR="00C76DD8" w:rsidRPr="0F4532F0">
        <w:rPr>
          <w:rFonts w:ascii="Arial" w:hAnsi="Arial" w:cs="Arial"/>
        </w:rPr>
        <w:t>Treasurer</w:t>
      </w:r>
      <w:r>
        <w:br/>
      </w:r>
      <w:r w:rsidR="00D46B44" w:rsidRPr="0F4532F0">
        <w:rPr>
          <w:rFonts w:ascii="Arial" w:hAnsi="Arial" w:cs="Arial"/>
        </w:rPr>
        <w:t>Approved by:</w:t>
      </w:r>
      <w:r w:rsidR="7C6F89C8" w:rsidRPr="0F4532F0">
        <w:rPr>
          <w:rFonts w:ascii="Arial" w:hAnsi="Arial" w:cs="Arial"/>
        </w:rPr>
        <w:t xml:space="preserve">                     </w:t>
      </w:r>
      <w:r w:rsidR="3B4DD7D9" w:rsidRPr="0F4532F0">
        <w:rPr>
          <w:rFonts w:ascii="Arial" w:hAnsi="Arial" w:cs="Arial"/>
        </w:rPr>
        <w:t xml:space="preserve"> </w:t>
      </w:r>
      <w:r w:rsidR="00C92176">
        <w:rPr>
          <w:rFonts w:ascii="Arial" w:hAnsi="Arial" w:cs="Arial"/>
        </w:rPr>
        <w:t>Kris Martinez, Assistant City Manager</w:t>
      </w:r>
      <w:r>
        <w:br/>
      </w:r>
      <w:r w:rsidRPr="0F4532F0">
        <w:rPr>
          <w:rFonts w:ascii="Arial" w:hAnsi="Arial" w:cs="Arial"/>
        </w:rPr>
        <w:t>Approved as to form:</w:t>
      </w:r>
      <w:r>
        <w:tab/>
      </w:r>
      <w:r w:rsidR="00072F66" w:rsidRPr="0F4532F0">
        <w:rPr>
          <w:rFonts w:ascii="Arial" w:hAnsi="Arial" w:cs="Arial"/>
        </w:rPr>
        <w:t xml:space="preserve">Phaedra </w:t>
      </w:r>
      <w:r w:rsidR="04DE1DB2" w:rsidRPr="0F4532F0">
        <w:rPr>
          <w:rFonts w:ascii="Arial" w:hAnsi="Arial" w:cs="Arial"/>
        </w:rPr>
        <w:t xml:space="preserve">A. </w:t>
      </w:r>
      <w:r w:rsidR="00072F66" w:rsidRPr="0F4532F0">
        <w:rPr>
          <w:rFonts w:ascii="Arial" w:hAnsi="Arial" w:cs="Arial"/>
        </w:rPr>
        <w:t>Norton</w:t>
      </w:r>
      <w:r w:rsidRPr="0F4532F0">
        <w:rPr>
          <w:rFonts w:ascii="Arial" w:hAnsi="Arial" w:cs="Arial"/>
        </w:rPr>
        <w:t>, City Attorney</w:t>
      </w:r>
    </w:p>
    <w:p w14:paraId="0A4D53A3" w14:textId="77777777" w:rsidR="00361277" w:rsidRDefault="00361277" w:rsidP="00226208">
      <w:pPr>
        <w:tabs>
          <w:tab w:val="left" w:pos="2880"/>
        </w:tabs>
        <w:rPr>
          <w:rFonts w:ascii="Arial" w:hAnsi="Arial" w:cs="Arial"/>
          <w:szCs w:val="24"/>
        </w:rPr>
      </w:pPr>
    </w:p>
    <w:p w14:paraId="538E3B40" w14:textId="77777777" w:rsidR="00127E74" w:rsidRDefault="00127E74" w:rsidP="00226208">
      <w:pPr>
        <w:tabs>
          <w:tab w:val="left" w:pos="2880"/>
        </w:tabs>
        <w:rPr>
          <w:rFonts w:ascii="Arial" w:hAnsi="Arial" w:cs="Arial"/>
          <w:szCs w:val="24"/>
        </w:rPr>
      </w:pPr>
    </w:p>
    <w:p w14:paraId="2393BEE9" w14:textId="77777777" w:rsidR="00C72B2F" w:rsidRDefault="00C72B2F" w:rsidP="00226208">
      <w:pPr>
        <w:tabs>
          <w:tab w:val="left" w:pos="2880"/>
        </w:tabs>
        <w:rPr>
          <w:rFonts w:ascii="Arial" w:hAnsi="Arial" w:cs="Arial"/>
          <w:szCs w:val="24"/>
        </w:rPr>
      </w:pPr>
    </w:p>
    <w:p w14:paraId="760FC6E2" w14:textId="77777777" w:rsidR="00361277" w:rsidRDefault="00361277" w:rsidP="00226208">
      <w:pPr>
        <w:tabs>
          <w:tab w:val="left" w:pos="2880"/>
        </w:tabs>
        <w:rPr>
          <w:rFonts w:ascii="Arial" w:hAnsi="Arial" w:cs="Arial"/>
          <w:szCs w:val="24"/>
        </w:rPr>
      </w:pPr>
    </w:p>
    <w:p w14:paraId="564DCEED" w14:textId="1B50928D" w:rsidR="00361277" w:rsidRDefault="00361277" w:rsidP="00226208">
      <w:pPr>
        <w:tabs>
          <w:tab w:val="left" w:pos="2340"/>
        </w:tabs>
        <w:ind w:left="2340" w:hanging="23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Attachment: </w:t>
      </w:r>
      <w:r>
        <w:rPr>
          <w:rFonts w:ascii="Arial" w:hAnsi="Arial" w:cs="Arial"/>
          <w:szCs w:val="24"/>
        </w:rPr>
        <w:tab/>
      </w:r>
      <w:r w:rsidR="002F13E5">
        <w:rPr>
          <w:rFonts w:ascii="Arial" w:hAnsi="Arial" w:cs="Arial"/>
          <w:szCs w:val="24"/>
        </w:rPr>
        <w:t>Amendment</w:t>
      </w:r>
    </w:p>
    <w:sectPr w:rsidR="00361277" w:rsidSect="00B91216">
      <w:headerReference w:type="default" r:id="rId13"/>
      <w:endnotePr>
        <w:numFmt w:val="decimal"/>
      </w:endnotePr>
      <w:type w:val="continuous"/>
      <w:pgSz w:w="12240" w:h="15840" w:code="1"/>
      <w:pgMar w:top="720" w:right="1008" w:bottom="720" w:left="1008" w:header="360" w:footer="36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392A6" w14:textId="77777777" w:rsidR="00601132" w:rsidRDefault="00601132">
      <w:r>
        <w:separator/>
      </w:r>
    </w:p>
  </w:endnote>
  <w:endnote w:type="continuationSeparator" w:id="0">
    <w:p w14:paraId="388DE136" w14:textId="77777777" w:rsidR="00601132" w:rsidRDefault="0060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C1A02" w14:textId="77777777" w:rsidR="00601132" w:rsidRDefault="00601132">
      <w:r>
        <w:separator/>
      </w:r>
    </w:p>
  </w:footnote>
  <w:footnote w:type="continuationSeparator" w:id="0">
    <w:p w14:paraId="1145F612" w14:textId="77777777" w:rsidR="00601132" w:rsidRDefault="0060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AC3DD" w14:textId="6E94C46E" w:rsidR="003E532C" w:rsidRPr="005740FB" w:rsidRDefault="005F4A9D" w:rsidP="005740FB">
    <w:pPr>
      <w:pStyle w:val="Header"/>
    </w:pPr>
    <w:r>
      <w:rPr>
        <w:rFonts w:ascii="Arial" w:hAnsi="Arial" w:cs="Arial"/>
        <w:i/>
        <w:sz w:val="16"/>
      </w:rPr>
      <w:t>First Amendment – RCVB an RSC</w:t>
    </w:r>
    <w:r w:rsidR="005740FB" w:rsidRPr="005740FB">
      <w:rPr>
        <w:rFonts w:ascii="Arial" w:hAnsi="Arial" w:cs="Arial"/>
        <w:i/>
        <w:sz w:val="16"/>
      </w:rPr>
      <w:t xml:space="preserve"> ● Page </w:t>
    </w:r>
    <w:r w:rsidR="00175730">
      <w:rPr>
        <w:rFonts w:ascii="Arial" w:hAnsi="Arial" w:cs="Arial"/>
        <w:i/>
        <w:sz w:val="16"/>
      </w:rPr>
      <w:fldChar w:fldCharType="begin"/>
    </w:r>
    <w:r w:rsidR="00175730">
      <w:rPr>
        <w:rFonts w:ascii="Arial" w:hAnsi="Arial" w:cs="Arial"/>
        <w:i/>
        <w:sz w:val="16"/>
      </w:rPr>
      <w:instrText xml:space="preserve"> PAGE   \* MERGEFORMAT </w:instrText>
    </w:r>
    <w:r w:rsidR="00175730">
      <w:rPr>
        <w:rFonts w:ascii="Arial" w:hAnsi="Arial" w:cs="Arial"/>
        <w:i/>
        <w:sz w:val="16"/>
      </w:rPr>
      <w:fldChar w:fldCharType="separate"/>
    </w:r>
    <w:r w:rsidR="00600E8A">
      <w:rPr>
        <w:rFonts w:ascii="Arial" w:hAnsi="Arial" w:cs="Arial"/>
        <w:i/>
        <w:noProof/>
        <w:sz w:val="16"/>
      </w:rPr>
      <w:t>2</w:t>
    </w:r>
    <w:r w:rsidR="00175730">
      <w:rPr>
        <w:rFonts w:ascii="Arial" w:hAnsi="Arial" w:cs="Arial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A4DDF"/>
    <w:multiLevelType w:val="hybridMultilevel"/>
    <w:tmpl w:val="39827BD2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774254D"/>
    <w:multiLevelType w:val="hybridMultilevel"/>
    <w:tmpl w:val="DAE29C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372DA4"/>
    <w:multiLevelType w:val="hybridMultilevel"/>
    <w:tmpl w:val="5628A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45461"/>
    <w:multiLevelType w:val="hybridMultilevel"/>
    <w:tmpl w:val="CDEA4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63C25"/>
    <w:multiLevelType w:val="hybridMultilevel"/>
    <w:tmpl w:val="37844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0291D"/>
    <w:multiLevelType w:val="hybridMultilevel"/>
    <w:tmpl w:val="CB3C3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71119"/>
    <w:multiLevelType w:val="hybridMultilevel"/>
    <w:tmpl w:val="50680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720AD"/>
    <w:multiLevelType w:val="hybridMultilevel"/>
    <w:tmpl w:val="A98E3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C7C7A"/>
    <w:multiLevelType w:val="hybridMultilevel"/>
    <w:tmpl w:val="4B961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31332F"/>
    <w:multiLevelType w:val="hybridMultilevel"/>
    <w:tmpl w:val="B042881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F283B"/>
    <w:multiLevelType w:val="hybridMultilevel"/>
    <w:tmpl w:val="0F744450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67772"/>
    <w:multiLevelType w:val="hybridMultilevel"/>
    <w:tmpl w:val="65D29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A86E2D"/>
    <w:multiLevelType w:val="hybridMultilevel"/>
    <w:tmpl w:val="E928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024DC2"/>
    <w:multiLevelType w:val="hybridMultilevel"/>
    <w:tmpl w:val="8F227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F68BD"/>
    <w:multiLevelType w:val="hybridMultilevel"/>
    <w:tmpl w:val="BDD4E25E"/>
    <w:lvl w:ilvl="0" w:tplc="CB2A9F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014188"/>
    <w:multiLevelType w:val="hybridMultilevel"/>
    <w:tmpl w:val="76481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101C75"/>
    <w:multiLevelType w:val="hybridMultilevel"/>
    <w:tmpl w:val="ECB69080"/>
    <w:lvl w:ilvl="0" w:tplc="5B74FD0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05090">
    <w:abstractNumId w:val="1"/>
  </w:num>
  <w:num w:numId="2" w16cid:durableId="1277908037">
    <w:abstractNumId w:val="6"/>
  </w:num>
  <w:num w:numId="3" w16cid:durableId="1303845381">
    <w:abstractNumId w:val="3"/>
  </w:num>
  <w:num w:numId="4" w16cid:durableId="919673722">
    <w:abstractNumId w:val="0"/>
  </w:num>
  <w:num w:numId="5" w16cid:durableId="390272576">
    <w:abstractNumId w:val="11"/>
  </w:num>
  <w:num w:numId="6" w16cid:durableId="351953858">
    <w:abstractNumId w:val="2"/>
  </w:num>
  <w:num w:numId="7" w16cid:durableId="170341517">
    <w:abstractNumId w:val="12"/>
  </w:num>
  <w:num w:numId="8" w16cid:durableId="1055196821">
    <w:abstractNumId w:val="14"/>
  </w:num>
  <w:num w:numId="9" w16cid:durableId="918901558">
    <w:abstractNumId w:val="9"/>
  </w:num>
  <w:num w:numId="10" w16cid:durableId="197814882">
    <w:abstractNumId w:val="16"/>
  </w:num>
  <w:num w:numId="11" w16cid:durableId="833301105">
    <w:abstractNumId w:val="5"/>
  </w:num>
  <w:num w:numId="12" w16cid:durableId="1045450786">
    <w:abstractNumId w:val="13"/>
  </w:num>
  <w:num w:numId="13" w16cid:durableId="478351106">
    <w:abstractNumId w:val="10"/>
  </w:num>
  <w:num w:numId="14" w16cid:durableId="1810441438">
    <w:abstractNumId w:val="15"/>
  </w:num>
  <w:num w:numId="15" w16cid:durableId="1804234435">
    <w:abstractNumId w:val="7"/>
  </w:num>
  <w:num w:numId="16" w16cid:durableId="1175995727">
    <w:abstractNumId w:val="4"/>
  </w:num>
  <w:num w:numId="17" w16cid:durableId="6263550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5CB"/>
    <w:rsid w:val="000012FA"/>
    <w:rsid w:val="00007CC2"/>
    <w:rsid w:val="00022C2F"/>
    <w:rsid w:val="00023D06"/>
    <w:rsid w:val="00036E99"/>
    <w:rsid w:val="00040FB5"/>
    <w:rsid w:val="00042352"/>
    <w:rsid w:val="00050EFE"/>
    <w:rsid w:val="00062526"/>
    <w:rsid w:val="00066B21"/>
    <w:rsid w:val="00072F66"/>
    <w:rsid w:val="00072FB1"/>
    <w:rsid w:val="00096348"/>
    <w:rsid w:val="00097CB7"/>
    <w:rsid w:val="000A10F1"/>
    <w:rsid w:val="000C0176"/>
    <w:rsid w:val="000C11DD"/>
    <w:rsid w:val="000E1A19"/>
    <w:rsid w:val="000F44FE"/>
    <w:rsid w:val="000F53C0"/>
    <w:rsid w:val="0011052A"/>
    <w:rsid w:val="00112720"/>
    <w:rsid w:val="00112DBF"/>
    <w:rsid w:val="001254AC"/>
    <w:rsid w:val="00127E74"/>
    <w:rsid w:val="00141E8B"/>
    <w:rsid w:val="00144D42"/>
    <w:rsid w:val="00150C0B"/>
    <w:rsid w:val="00152BD2"/>
    <w:rsid w:val="00153AA3"/>
    <w:rsid w:val="00153FA5"/>
    <w:rsid w:val="00160F19"/>
    <w:rsid w:val="00161A96"/>
    <w:rsid w:val="001643B6"/>
    <w:rsid w:val="001726A2"/>
    <w:rsid w:val="00172CD1"/>
    <w:rsid w:val="0017308A"/>
    <w:rsid w:val="00175730"/>
    <w:rsid w:val="00190D35"/>
    <w:rsid w:val="00196262"/>
    <w:rsid w:val="00197829"/>
    <w:rsid w:val="001A28D6"/>
    <w:rsid w:val="001C1FFE"/>
    <w:rsid w:val="001C3BEA"/>
    <w:rsid w:val="001C6115"/>
    <w:rsid w:val="001C7854"/>
    <w:rsid w:val="001D2D55"/>
    <w:rsid w:val="001D44E1"/>
    <w:rsid w:val="001F0DDF"/>
    <w:rsid w:val="001F6D1A"/>
    <w:rsid w:val="00202527"/>
    <w:rsid w:val="00204F76"/>
    <w:rsid w:val="00211F7B"/>
    <w:rsid w:val="00212FE9"/>
    <w:rsid w:val="002165DA"/>
    <w:rsid w:val="00216EB1"/>
    <w:rsid w:val="00226208"/>
    <w:rsid w:val="0024169B"/>
    <w:rsid w:val="0024253C"/>
    <w:rsid w:val="002547C2"/>
    <w:rsid w:val="0026136E"/>
    <w:rsid w:val="002633E9"/>
    <w:rsid w:val="00277D2F"/>
    <w:rsid w:val="00277D98"/>
    <w:rsid w:val="0028041E"/>
    <w:rsid w:val="0028093F"/>
    <w:rsid w:val="002815A5"/>
    <w:rsid w:val="002870A2"/>
    <w:rsid w:val="0029390C"/>
    <w:rsid w:val="002A03A6"/>
    <w:rsid w:val="002C2509"/>
    <w:rsid w:val="002C5FCD"/>
    <w:rsid w:val="002D17EB"/>
    <w:rsid w:val="002E7B88"/>
    <w:rsid w:val="002F0623"/>
    <w:rsid w:val="002F1210"/>
    <w:rsid w:val="002F13E5"/>
    <w:rsid w:val="00303C50"/>
    <w:rsid w:val="00305C65"/>
    <w:rsid w:val="00306518"/>
    <w:rsid w:val="00317555"/>
    <w:rsid w:val="00326323"/>
    <w:rsid w:val="003305DF"/>
    <w:rsid w:val="00331A01"/>
    <w:rsid w:val="00336741"/>
    <w:rsid w:val="00345603"/>
    <w:rsid w:val="003517CF"/>
    <w:rsid w:val="003562D1"/>
    <w:rsid w:val="003562ED"/>
    <w:rsid w:val="00361277"/>
    <w:rsid w:val="00362427"/>
    <w:rsid w:val="00362761"/>
    <w:rsid w:val="00390469"/>
    <w:rsid w:val="003953D8"/>
    <w:rsid w:val="003A371E"/>
    <w:rsid w:val="003A7D8F"/>
    <w:rsid w:val="003A7E4E"/>
    <w:rsid w:val="003B6F44"/>
    <w:rsid w:val="003B70DD"/>
    <w:rsid w:val="003C4503"/>
    <w:rsid w:val="003C54AA"/>
    <w:rsid w:val="003C6F7C"/>
    <w:rsid w:val="003D1200"/>
    <w:rsid w:val="003E45B2"/>
    <w:rsid w:val="003E532C"/>
    <w:rsid w:val="00411F8E"/>
    <w:rsid w:val="00430FB6"/>
    <w:rsid w:val="00437B84"/>
    <w:rsid w:val="0046000E"/>
    <w:rsid w:val="004627D2"/>
    <w:rsid w:val="00462829"/>
    <w:rsid w:val="00472825"/>
    <w:rsid w:val="0047757A"/>
    <w:rsid w:val="00477C9D"/>
    <w:rsid w:val="00482D2B"/>
    <w:rsid w:val="00490E53"/>
    <w:rsid w:val="004927B4"/>
    <w:rsid w:val="00495B31"/>
    <w:rsid w:val="004A0B83"/>
    <w:rsid w:val="004A0FA7"/>
    <w:rsid w:val="004A1E10"/>
    <w:rsid w:val="004A29DD"/>
    <w:rsid w:val="004A70C1"/>
    <w:rsid w:val="004B0ABD"/>
    <w:rsid w:val="004B154E"/>
    <w:rsid w:val="004B260B"/>
    <w:rsid w:val="004C5B3D"/>
    <w:rsid w:val="004D1E11"/>
    <w:rsid w:val="004D795B"/>
    <w:rsid w:val="004F4321"/>
    <w:rsid w:val="004F4A8B"/>
    <w:rsid w:val="005005A6"/>
    <w:rsid w:val="0051301F"/>
    <w:rsid w:val="005265E3"/>
    <w:rsid w:val="00540372"/>
    <w:rsid w:val="00546FF6"/>
    <w:rsid w:val="00551669"/>
    <w:rsid w:val="00551910"/>
    <w:rsid w:val="0055278C"/>
    <w:rsid w:val="005727D1"/>
    <w:rsid w:val="005740FB"/>
    <w:rsid w:val="005824DB"/>
    <w:rsid w:val="005A4E82"/>
    <w:rsid w:val="005C4378"/>
    <w:rsid w:val="005D6CF0"/>
    <w:rsid w:val="005E10F2"/>
    <w:rsid w:val="005E6C18"/>
    <w:rsid w:val="005E6CE8"/>
    <w:rsid w:val="005F29EE"/>
    <w:rsid w:val="005F4A9D"/>
    <w:rsid w:val="005F7C1C"/>
    <w:rsid w:val="00600E8A"/>
    <w:rsid w:val="00601132"/>
    <w:rsid w:val="006115A1"/>
    <w:rsid w:val="00622376"/>
    <w:rsid w:val="00633C10"/>
    <w:rsid w:val="006368F4"/>
    <w:rsid w:val="006507D6"/>
    <w:rsid w:val="00653ECA"/>
    <w:rsid w:val="006604DA"/>
    <w:rsid w:val="006621B9"/>
    <w:rsid w:val="00667C59"/>
    <w:rsid w:val="0067767E"/>
    <w:rsid w:val="00690D23"/>
    <w:rsid w:val="006A306B"/>
    <w:rsid w:val="006B1759"/>
    <w:rsid w:val="006B1D60"/>
    <w:rsid w:val="006B71A1"/>
    <w:rsid w:val="006C3096"/>
    <w:rsid w:val="006C33ED"/>
    <w:rsid w:val="006C3572"/>
    <w:rsid w:val="006C40B0"/>
    <w:rsid w:val="006C52A1"/>
    <w:rsid w:val="006D2674"/>
    <w:rsid w:val="006E5E3A"/>
    <w:rsid w:val="006E6B22"/>
    <w:rsid w:val="006F4F56"/>
    <w:rsid w:val="006F7BEC"/>
    <w:rsid w:val="00714862"/>
    <w:rsid w:val="00716CF2"/>
    <w:rsid w:val="00727979"/>
    <w:rsid w:val="00744128"/>
    <w:rsid w:val="0074490A"/>
    <w:rsid w:val="00750655"/>
    <w:rsid w:val="007620D3"/>
    <w:rsid w:val="007656A0"/>
    <w:rsid w:val="00766F17"/>
    <w:rsid w:val="007709C2"/>
    <w:rsid w:val="007731CF"/>
    <w:rsid w:val="00775B8F"/>
    <w:rsid w:val="007767C7"/>
    <w:rsid w:val="00783C91"/>
    <w:rsid w:val="007844E7"/>
    <w:rsid w:val="00792FCC"/>
    <w:rsid w:val="007A25CA"/>
    <w:rsid w:val="007A6333"/>
    <w:rsid w:val="007A71C7"/>
    <w:rsid w:val="007B37C4"/>
    <w:rsid w:val="007D4F17"/>
    <w:rsid w:val="007E070C"/>
    <w:rsid w:val="007E16A8"/>
    <w:rsid w:val="007E2212"/>
    <w:rsid w:val="008074CB"/>
    <w:rsid w:val="008132F5"/>
    <w:rsid w:val="00815DFE"/>
    <w:rsid w:val="00822322"/>
    <w:rsid w:val="0084586B"/>
    <w:rsid w:val="008474AC"/>
    <w:rsid w:val="008519F0"/>
    <w:rsid w:val="008643B2"/>
    <w:rsid w:val="0087003E"/>
    <w:rsid w:val="00872778"/>
    <w:rsid w:val="00873EDF"/>
    <w:rsid w:val="00876D99"/>
    <w:rsid w:val="00881747"/>
    <w:rsid w:val="00881ADD"/>
    <w:rsid w:val="0088752E"/>
    <w:rsid w:val="00892517"/>
    <w:rsid w:val="008B14A3"/>
    <w:rsid w:val="008B5B29"/>
    <w:rsid w:val="008D59CB"/>
    <w:rsid w:val="008E7D5A"/>
    <w:rsid w:val="008F4131"/>
    <w:rsid w:val="00904159"/>
    <w:rsid w:val="00914839"/>
    <w:rsid w:val="009252D0"/>
    <w:rsid w:val="00926D11"/>
    <w:rsid w:val="009310AE"/>
    <w:rsid w:val="00932B8B"/>
    <w:rsid w:val="009449BA"/>
    <w:rsid w:val="009471C4"/>
    <w:rsid w:val="00961AD9"/>
    <w:rsid w:val="00972910"/>
    <w:rsid w:val="009752D5"/>
    <w:rsid w:val="00983D69"/>
    <w:rsid w:val="0098502E"/>
    <w:rsid w:val="00993494"/>
    <w:rsid w:val="00995F3B"/>
    <w:rsid w:val="009A2AD2"/>
    <w:rsid w:val="009A39C6"/>
    <w:rsid w:val="009A76C5"/>
    <w:rsid w:val="009A76F5"/>
    <w:rsid w:val="009B081E"/>
    <w:rsid w:val="009B530A"/>
    <w:rsid w:val="009B7E65"/>
    <w:rsid w:val="009BA1C1"/>
    <w:rsid w:val="009C3A4C"/>
    <w:rsid w:val="009D1697"/>
    <w:rsid w:val="009D17CA"/>
    <w:rsid w:val="009D2EB8"/>
    <w:rsid w:val="009E152C"/>
    <w:rsid w:val="009F25D1"/>
    <w:rsid w:val="009F3352"/>
    <w:rsid w:val="009F641A"/>
    <w:rsid w:val="00A010DB"/>
    <w:rsid w:val="00A05C80"/>
    <w:rsid w:val="00A14784"/>
    <w:rsid w:val="00A224E8"/>
    <w:rsid w:val="00A2481E"/>
    <w:rsid w:val="00A2746C"/>
    <w:rsid w:val="00A40B54"/>
    <w:rsid w:val="00A47195"/>
    <w:rsid w:val="00A6435F"/>
    <w:rsid w:val="00A76B5E"/>
    <w:rsid w:val="00A9453B"/>
    <w:rsid w:val="00AA3024"/>
    <w:rsid w:val="00AB21D2"/>
    <w:rsid w:val="00AB500B"/>
    <w:rsid w:val="00AB6890"/>
    <w:rsid w:val="00AB7577"/>
    <w:rsid w:val="00AC37AF"/>
    <w:rsid w:val="00AC6FD4"/>
    <w:rsid w:val="00AD252F"/>
    <w:rsid w:val="00AD69AC"/>
    <w:rsid w:val="00AE7B73"/>
    <w:rsid w:val="00AF23D1"/>
    <w:rsid w:val="00AF69C1"/>
    <w:rsid w:val="00B05192"/>
    <w:rsid w:val="00B242BF"/>
    <w:rsid w:val="00B27313"/>
    <w:rsid w:val="00B3356D"/>
    <w:rsid w:val="00B41F3A"/>
    <w:rsid w:val="00B616FC"/>
    <w:rsid w:val="00B63CD1"/>
    <w:rsid w:val="00B659D6"/>
    <w:rsid w:val="00B67D02"/>
    <w:rsid w:val="00B70092"/>
    <w:rsid w:val="00B80549"/>
    <w:rsid w:val="00B848A0"/>
    <w:rsid w:val="00B84CB0"/>
    <w:rsid w:val="00B855AB"/>
    <w:rsid w:val="00B90406"/>
    <w:rsid w:val="00B91216"/>
    <w:rsid w:val="00BB35A6"/>
    <w:rsid w:val="00BB43FE"/>
    <w:rsid w:val="00BC6B53"/>
    <w:rsid w:val="00BD26C4"/>
    <w:rsid w:val="00BD7EE8"/>
    <w:rsid w:val="00BE0D64"/>
    <w:rsid w:val="00BF4090"/>
    <w:rsid w:val="00BF7467"/>
    <w:rsid w:val="00C041B8"/>
    <w:rsid w:val="00C139D4"/>
    <w:rsid w:val="00C13EFA"/>
    <w:rsid w:val="00C25414"/>
    <w:rsid w:val="00C332C2"/>
    <w:rsid w:val="00C33594"/>
    <w:rsid w:val="00C46F70"/>
    <w:rsid w:val="00C60C86"/>
    <w:rsid w:val="00C646F4"/>
    <w:rsid w:val="00C72B2F"/>
    <w:rsid w:val="00C73DAC"/>
    <w:rsid w:val="00C76DD8"/>
    <w:rsid w:val="00C77713"/>
    <w:rsid w:val="00C8256F"/>
    <w:rsid w:val="00C92176"/>
    <w:rsid w:val="00C92CBE"/>
    <w:rsid w:val="00CA4EB8"/>
    <w:rsid w:val="00CA57E6"/>
    <w:rsid w:val="00CA6A24"/>
    <w:rsid w:val="00CD11F8"/>
    <w:rsid w:val="00CE7ED9"/>
    <w:rsid w:val="00CF7E97"/>
    <w:rsid w:val="00D00FC1"/>
    <w:rsid w:val="00D12463"/>
    <w:rsid w:val="00D21A16"/>
    <w:rsid w:val="00D2284E"/>
    <w:rsid w:val="00D443FC"/>
    <w:rsid w:val="00D449E8"/>
    <w:rsid w:val="00D46B44"/>
    <w:rsid w:val="00D615DA"/>
    <w:rsid w:val="00D70A03"/>
    <w:rsid w:val="00D8564D"/>
    <w:rsid w:val="00D9222D"/>
    <w:rsid w:val="00D92BE8"/>
    <w:rsid w:val="00D93639"/>
    <w:rsid w:val="00D943D4"/>
    <w:rsid w:val="00DA26D9"/>
    <w:rsid w:val="00DA31DC"/>
    <w:rsid w:val="00DA5414"/>
    <w:rsid w:val="00DC3D0E"/>
    <w:rsid w:val="00DC3D65"/>
    <w:rsid w:val="00DC52D0"/>
    <w:rsid w:val="00DE3AC7"/>
    <w:rsid w:val="00DE7EC6"/>
    <w:rsid w:val="00DF73F1"/>
    <w:rsid w:val="00E041D6"/>
    <w:rsid w:val="00E10C7F"/>
    <w:rsid w:val="00E10EA4"/>
    <w:rsid w:val="00E157AE"/>
    <w:rsid w:val="00E171A0"/>
    <w:rsid w:val="00E26A00"/>
    <w:rsid w:val="00E27D76"/>
    <w:rsid w:val="00E31A14"/>
    <w:rsid w:val="00E3393B"/>
    <w:rsid w:val="00E36EEF"/>
    <w:rsid w:val="00E41B1F"/>
    <w:rsid w:val="00E42AB2"/>
    <w:rsid w:val="00E5582F"/>
    <w:rsid w:val="00E564DA"/>
    <w:rsid w:val="00E72E1B"/>
    <w:rsid w:val="00E733AE"/>
    <w:rsid w:val="00E84A4E"/>
    <w:rsid w:val="00E91EBB"/>
    <w:rsid w:val="00E96997"/>
    <w:rsid w:val="00EA6AE7"/>
    <w:rsid w:val="00EB07A4"/>
    <w:rsid w:val="00EB5D71"/>
    <w:rsid w:val="00EC28C5"/>
    <w:rsid w:val="00ED019C"/>
    <w:rsid w:val="00EE1DF5"/>
    <w:rsid w:val="00EE4056"/>
    <w:rsid w:val="00EE48B7"/>
    <w:rsid w:val="00EE736D"/>
    <w:rsid w:val="00EF4486"/>
    <w:rsid w:val="00F056ED"/>
    <w:rsid w:val="00F064D7"/>
    <w:rsid w:val="00F10D55"/>
    <w:rsid w:val="00F15259"/>
    <w:rsid w:val="00F15832"/>
    <w:rsid w:val="00F20A07"/>
    <w:rsid w:val="00F23973"/>
    <w:rsid w:val="00F44EA3"/>
    <w:rsid w:val="00F545CB"/>
    <w:rsid w:val="00F7775E"/>
    <w:rsid w:val="00F828F1"/>
    <w:rsid w:val="00F913A1"/>
    <w:rsid w:val="00FB1A76"/>
    <w:rsid w:val="00FB34BE"/>
    <w:rsid w:val="00FC4567"/>
    <w:rsid w:val="00FC503C"/>
    <w:rsid w:val="00FC508E"/>
    <w:rsid w:val="00FD542B"/>
    <w:rsid w:val="00FE290C"/>
    <w:rsid w:val="00FE76C5"/>
    <w:rsid w:val="00FF1E28"/>
    <w:rsid w:val="00FF3B47"/>
    <w:rsid w:val="00FF73BC"/>
    <w:rsid w:val="03772867"/>
    <w:rsid w:val="03ED216F"/>
    <w:rsid w:val="04DE1DB2"/>
    <w:rsid w:val="067AB76F"/>
    <w:rsid w:val="08EE8347"/>
    <w:rsid w:val="091DED80"/>
    <w:rsid w:val="09B1A6A8"/>
    <w:rsid w:val="0AE22828"/>
    <w:rsid w:val="0BAAC30E"/>
    <w:rsid w:val="0BB006D1"/>
    <w:rsid w:val="0E247ADB"/>
    <w:rsid w:val="0F4532F0"/>
    <w:rsid w:val="1036EF67"/>
    <w:rsid w:val="1225EBCD"/>
    <w:rsid w:val="132A3CCA"/>
    <w:rsid w:val="1543719B"/>
    <w:rsid w:val="1C021D3A"/>
    <w:rsid w:val="1C421D13"/>
    <w:rsid w:val="1C4F2806"/>
    <w:rsid w:val="208B385B"/>
    <w:rsid w:val="216E8031"/>
    <w:rsid w:val="21C52F85"/>
    <w:rsid w:val="22248155"/>
    <w:rsid w:val="23460094"/>
    <w:rsid w:val="238623ED"/>
    <w:rsid w:val="23AF049D"/>
    <w:rsid w:val="23D3D82B"/>
    <w:rsid w:val="2407779D"/>
    <w:rsid w:val="263CF389"/>
    <w:rsid w:val="288275C0"/>
    <w:rsid w:val="2A9944F4"/>
    <w:rsid w:val="2E2E4731"/>
    <w:rsid w:val="2F411C85"/>
    <w:rsid w:val="2FE57A37"/>
    <w:rsid w:val="306DB074"/>
    <w:rsid w:val="30E3A97C"/>
    <w:rsid w:val="3123B198"/>
    <w:rsid w:val="365014B6"/>
    <w:rsid w:val="3751CCB1"/>
    <w:rsid w:val="382FD6BF"/>
    <w:rsid w:val="3A0F6F1F"/>
    <w:rsid w:val="3A1E696E"/>
    <w:rsid w:val="3AF7CAC5"/>
    <w:rsid w:val="3B4DD7D9"/>
    <w:rsid w:val="3B677781"/>
    <w:rsid w:val="3CADFE63"/>
    <w:rsid w:val="3E0C971D"/>
    <w:rsid w:val="3EE1A5D9"/>
    <w:rsid w:val="3F4BB0A9"/>
    <w:rsid w:val="434B9933"/>
    <w:rsid w:val="45483C3D"/>
    <w:rsid w:val="45BF0897"/>
    <w:rsid w:val="45E8F45D"/>
    <w:rsid w:val="4927E216"/>
    <w:rsid w:val="4DB4BB9F"/>
    <w:rsid w:val="4E3BD5E3"/>
    <w:rsid w:val="4EA321BD"/>
    <w:rsid w:val="4FE298F1"/>
    <w:rsid w:val="501B6E43"/>
    <w:rsid w:val="517E6952"/>
    <w:rsid w:val="52C77765"/>
    <w:rsid w:val="54797A53"/>
    <w:rsid w:val="54BE38DA"/>
    <w:rsid w:val="56F69961"/>
    <w:rsid w:val="5734D6E6"/>
    <w:rsid w:val="580B98D9"/>
    <w:rsid w:val="59A7693A"/>
    <w:rsid w:val="5B640408"/>
    <w:rsid w:val="5CF6E9B3"/>
    <w:rsid w:val="60B89095"/>
    <w:rsid w:val="60C864A4"/>
    <w:rsid w:val="63289DDE"/>
    <w:rsid w:val="63AC5E28"/>
    <w:rsid w:val="64815916"/>
    <w:rsid w:val="65BFF0D1"/>
    <w:rsid w:val="666C95FE"/>
    <w:rsid w:val="676D01D0"/>
    <w:rsid w:val="678C3112"/>
    <w:rsid w:val="684CE98D"/>
    <w:rsid w:val="693BA1DC"/>
    <w:rsid w:val="69A78C87"/>
    <w:rsid w:val="6AD7723D"/>
    <w:rsid w:val="6B435CE8"/>
    <w:rsid w:val="6BA1E029"/>
    <w:rsid w:val="6C33F7FB"/>
    <w:rsid w:val="6CEF97A5"/>
    <w:rsid w:val="6D95815B"/>
    <w:rsid w:val="6E0F12FF"/>
    <w:rsid w:val="6F815E4F"/>
    <w:rsid w:val="71C8CB42"/>
    <w:rsid w:val="7449F296"/>
    <w:rsid w:val="76D4F2DF"/>
    <w:rsid w:val="78673AD4"/>
    <w:rsid w:val="7B4E2A83"/>
    <w:rsid w:val="7C322258"/>
    <w:rsid w:val="7C6F89C8"/>
    <w:rsid w:val="7D6400FE"/>
    <w:rsid w:val="7E97A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742AB5C"/>
  <w15:chartTrackingRefBased/>
  <w15:docId w15:val="{8F8ACF50-89DD-4BA8-A3BE-EBED4DF0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ind w:firstLine="1440"/>
      <w:outlineLvl w:val="0"/>
    </w:pPr>
    <w:rPr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Recommends">
    <w:name w:val="Recommends"/>
    <w:basedOn w:val="Normal"/>
    <w:pPr>
      <w:widowControl/>
      <w:tabs>
        <w:tab w:val="left" w:pos="440"/>
      </w:tabs>
      <w:spacing w:after="120" w:line="280" w:lineRule="exact"/>
      <w:ind w:left="440" w:hanging="440"/>
      <w:jc w:val="both"/>
    </w:pPr>
    <w:rPr>
      <w:snapToGrid/>
      <w:sz w:val="22"/>
    </w:rPr>
  </w:style>
  <w:style w:type="paragraph" w:customStyle="1" w:styleId="Default">
    <w:name w:val="Default"/>
    <w:basedOn w:val="Normal"/>
    <w:pPr>
      <w:widowControl/>
    </w:pPr>
    <w:rPr>
      <w:rFonts w:ascii="Lucida Sans" w:hAnsi="Lucida Sans"/>
      <w:snapToGrid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731CF"/>
    <w:pPr>
      <w:widowControl/>
      <w:tabs>
        <w:tab w:val="left" w:pos="720"/>
        <w:tab w:val="left" w:pos="1260"/>
      </w:tabs>
      <w:jc w:val="both"/>
    </w:pPr>
    <w:rPr>
      <w:snapToGrid/>
      <w:szCs w:val="24"/>
    </w:rPr>
  </w:style>
  <w:style w:type="paragraph" w:styleId="BalloonText">
    <w:name w:val="Balloon Text"/>
    <w:basedOn w:val="Normal"/>
    <w:semiHidden/>
    <w:rsid w:val="001D44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50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4F76"/>
    <w:pPr>
      <w:ind w:left="720"/>
    </w:pPr>
  </w:style>
  <w:style w:type="paragraph" w:customStyle="1" w:styleId="13space">
    <w:name w:val="1.3 space"/>
    <w:basedOn w:val="Normal"/>
    <w:rsid w:val="00361277"/>
    <w:pPr>
      <w:widowControl/>
      <w:spacing w:line="360" w:lineRule="auto"/>
      <w:jc w:val="both"/>
    </w:pPr>
    <w:rPr>
      <w:snapToGrid/>
      <w:color w:val="000000"/>
      <w:sz w:val="22"/>
    </w:rPr>
  </w:style>
  <w:style w:type="character" w:styleId="CommentReference">
    <w:name w:val="annotation reference"/>
    <w:basedOn w:val="DefaultParagraphFont"/>
    <w:rsid w:val="00430F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0F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0FB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30F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0FB6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uncil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874F0E88A42449A34CDF335A0A6519" ma:contentTypeVersion="3" ma:contentTypeDescription="Create a new document." ma:contentTypeScope="" ma:versionID="1e002497eeb5378cea761f29800996a3">
  <xsd:schema xmlns:xsd="http://www.w3.org/2001/XMLSchema" xmlns:xs="http://www.w3.org/2001/XMLSchema" xmlns:p="http://schemas.microsoft.com/office/2006/metadata/properties" xmlns:ns2="710410dd-1720-43fa-8b04-1922230de4a9" targetNamespace="http://schemas.microsoft.com/office/2006/metadata/properties" ma:root="true" ma:fieldsID="00ff9bb248f99ca0cf0290832ec60b54" ns2:_="">
    <xsd:import namespace="710410dd-1720-43fa-8b04-1922230de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410dd-1720-43fa-8b04-1922230de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1C74940-ED2F-49EF-8086-09F5F7F8E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ECDC16-A9E4-4362-9664-66EA75F77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410dd-1720-43fa-8b04-1922230de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0ED729-4596-4602-AF58-95C7371274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DB0CAE-03B1-47F8-9EC5-9E9E406AC9C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CouncilReport</Template>
  <TotalTime>184</TotalTime>
  <Pages>5</Pages>
  <Words>1663</Words>
  <Characters>9864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Council Memo 072016</vt:lpstr>
    </vt:vector>
  </TitlesOfParts>
  <Company>City of Riverside</Company>
  <LinksUpToDate>false</LinksUpToDate>
  <CharactersWithSpaces>11504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Council Memo 072016</dc:title>
  <dc:subject/>
  <dc:creator>City Clerk</dc:creator>
  <cp:keywords/>
  <dc:description/>
  <cp:lastModifiedBy>Aguilar-Crunk, Nancy</cp:lastModifiedBy>
  <cp:revision>17</cp:revision>
  <cp:lastPrinted>2016-05-27T22:53:00Z</cp:lastPrinted>
  <dcterms:created xsi:type="dcterms:W3CDTF">2022-12-20T21:31:00Z</dcterms:created>
  <dcterms:modified xsi:type="dcterms:W3CDTF">2023-01-24T18:48:00Z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0x0101004B874F0E88A42449A34CDF335A0A6519</vt:lpwstr>
  </property>
  <property fmtid="{D5CDD505-2E9C-101B-9397-08002B2CF9AE}" pid="4" name="_dlc_DocIdItemGuid">
    <vt:lpwstr>49ee541a-8fe2-429c-9809-300162113203</vt:lpwstr>
  </property>
</Properties>
</file>