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27B71" w14:textId="77777777" w:rsidR="00DC3D65" w:rsidRDefault="0094094B" w:rsidP="00DC3D65">
      <w:pPr>
        <w:tabs>
          <w:tab w:val="left" w:pos="2520"/>
        </w:tabs>
        <w:rPr>
          <w:rFonts w:ascii="Garamond" w:hAnsi="Garamond"/>
          <w:b/>
          <w:sz w:val="5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BD631FC" wp14:editId="13488BA8">
            <wp:simplePos x="0" y="0"/>
            <wp:positionH relativeFrom="column">
              <wp:posOffset>0</wp:posOffset>
            </wp:positionH>
            <wp:positionV relativeFrom="paragraph">
              <wp:posOffset>-44450</wp:posOffset>
            </wp:positionV>
            <wp:extent cx="1447800" cy="1272540"/>
            <wp:effectExtent l="0" t="0" r="0" b="3810"/>
            <wp:wrapNone/>
            <wp:docPr id="5" name="Picture 5" descr="Blackrev C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ackrev CAI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A57">
        <w:rPr>
          <w:rFonts w:ascii="Garamond" w:hAnsi="Garamond"/>
          <w:b/>
          <w:sz w:val="56"/>
        </w:rPr>
        <w:t xml:space="preserve"> </w:t>
      </w:r>
      <w:r w:rsidR="00DC3D65">
        <w:rPr>
          <w:rFonts w:ascii="Garamond" w:hAnsi="Garamond"/>
          <w:b/>
          <w:sz w:val="56"/>
        </w:rPr>
        <w:tab/>
      </w:r>
    </w:p>
    <w:p w14:paraId="42F65041" w14:textId="77777777" w:rsidR="00DC3D65" w:rsidRPr="00DC3D65" w:rsidRDefault="00DC3D65" w:rsidP="00DC3D65">
      <w:pPr>
        <w:tabs>
          <w:tab w:val="left" w:pos="2520"/>
        </w:tabs>
        <w:rPr>
          <w:rFonts w:ascii="Garamond" w:hAnsi="Garamond"/>
          <w:b/>
          <w:sz w:val="56"/>
          <w:szCs w:val="56"/>
        </w:rPr>
      </w:pPr>
      <w:r>
        <w:rPr>
          <w:rFonts w:ascii="Garamond" w:hAnsi="Garamond"/>
          <w:b/>
          <w:sz w:val="56"/>
        </w:rPr>
        <w:tab/>
      </w:r>
    </w:p>
    <w:p w14:paraId="7E719BE9" w14:textId="7B58F094" w:rsidR="00DC3D65" w:rsidRDefault="00DC3D65" w:rsidP="00DC3D65">
      <w:pPr>
        <w:tabs>
          <w:tab w:val="left" w:pos="2520"/>
        </w:tabs>
        <w:rPr>
          <w:rFonts w:ascii="Garamond" w:hAnsi="Garamond"/>
          <w:b/>
          <w:sz w:val="56"/>
          <w:szCs w:val="56"/>
        </w:rPr>
      </w:pPr>
      <w:r w:rsidRPr="00DC3D65">
        <w:rPr>
          <w:rFonts w:ascii="Garamond" w:hAnsi="Garamond"/>
          <w:b/>
          <w:sz w:val="56"/>
          <w:szCs w:val="56"/>
        </w:rPr>
        <w:tab/>
      </w:r>
      <w:r w:rsidR="004B3C82">
        <w:rPr>
          <w:rFonts w:ascii="Garamond" w:hAnsi="Garamond"/>
          <w:b/>
          <w:sz w:val="56"/>
          <w:szCs w:val="56"/>
        </w:rPr>
        <w:t xml:space="preserve">   </w:t>
      </w:r>
      <w:r w:rsidR="007166A8">
        <w:rPr>
          <w:rFonts w:ascii="Garamond" w:hAnsi="Garamond"/>
          <w:b/>
          <w:sz w:val="56"/>
          <w:szCs w:val="56"/>
        </w:rPr>
        <w:t>City Council Memorandum</w:t>
      </w:r>
    </w:p>
    <w:p w14:paraId="67773E31" w14:textId="77777777" w:rsidR="00DC3D65" w:rsidRPr="00DC3D65" w:rsidRDefault="00DC3D65" w:rsidP="00DC3D65">
      <w:pPr>
        <w:tabs>
          <w:tab w:val="left" w:pos="2520"/>
        </w:tabs>
        <w:rPr>
          <w:rFonts w:ascii="Garamond" w:hAnsi="Garamond"/>
          <w:b/>
          <w:sz w:val="16"/>
          <w:szCs w:val="16"/>
        </w:rPr>
      </w:pPr>
    </w:p>
    <w:p w14:paraId="6499C413" w14:textId="77777777" w:rsidR="00E27D76" w:rsidRDefault="001D7122">
      <w:pPr>
        <w:ind w:right="-72"/>
        <w:rPr>
          <w:rFonts w:ascii="Arial" w:hAnsi="Arial" w:cs="Arial"/>
        </w:rPr>
      </w:pPr>
      <w:r>
        <w:rPr>
          <w:rFonts w:ascii="Arial" w:hAnsi="Arial" w:cs="Arial"/>
        </w:rPr>
        <w:pict w14:anchorId="61227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9" o:title="bd15035_" grayscale="t" bilevel="t"/>
          </v:shape>
        </w:pict>
      </w:r>
    </w:p>
    <w:p w14:paraId="7A040AC7" w14:textId="77777777" w:rsidR="00E27D76" w:rsidRDefault="00E27D76" w:rsidP="00C76DD8">
      <w:pPr>
        <w:ind w:right="360"/>
        <w:rPr>
          <w:rFonts w:ascii="Arial" w:hAnsi="Arial"/>
        </w:rPr>
      </w:pPr>
    </w:p>
    <w:p w14:paraId="081E7A7E" w14:textId="34DA9118" w:rsidR="00E27D76" w:rsidRPr="000229FD" w:rsidRDefault="00C76DD8" w:rsidP="00D37BA7">
      <w:pPr>
        <w:tabs>
          <w:tab w:val="left" w:pos="1440"/>
          <w:tab w:val="left" w:pos="7200"/>
        </w:tabs>
        <w:rPr>
          <w:rFonts w:ascii="Arial" w:hAnsi="Arial" w:cs="Arial"/>
          <w:bCs/>
          <w:szCs w:val="24"/>
        </w:rPr>
      </w:pPr>
      <w:r w:rsidRPr="000229FD">
        <w:rPr>
          <w:rFonts w:ascii="Arial" w:hAnsi="Arial" w:cs="Arial"/>
          <w:b/>
          <w:szCs w:val="24"/>
        </w:rPr>
        <w:t>TO:</w:t>
      </w:r>
      <w:r w:rsidRPr="000229FD">
        <w:rPr>
          <w:rFonts w:ascii="Arial" w:hAnsi="Arial" w:cs="Arial"/>
          <w:b/>
          <w:szCs w:val="24"/>
        </w:rPr>
        <w:tab/>
      </w:r>
      <w:r w:rsidR="007166A8" w:rsidRPr="000229FD">
        <w:rPr>
          <w:rFonts w:ascii="Arial" w:hAnsi="Arial" w:cs="Arial"/>
          <w:b/>
          <w:szCs w:val="24"/>
        </w:rPr>
        <w:t xml:space="preserve">HONORABLE MAYOR AND </w:t>
      </w:r>
      <w:r w:rsidR="006A2368" w:rsidRPr="000229FD">
        <w:rPr>
          <w:rFonts w:ascii="Arial" w:hAnsi="Arial" w:cs="Arial"/>
          <w:b/>
          <w:szCs w:val="24"/>
        </w:rPr>
        <w:t>CITY COUNCI</w:t>
      </w:r>
      <w:r w:rsidR="005A6836" w:rsidRPr="000229FD">
        <w:rPr>
          <w:rFonts w:ascii="Arial" w:hAnsi="Arial" w:cs="Arial"/>
          <w:b/>
          <w:szCs w:val="24"/>
        </w:rPr>
        <w:t>L</w:t>
      </w:r>
      <w:r w:rsidR="00714AB5" w:rsidRPr="000229FD">
        <w:rPr>
          <w:rFonts w:ascii="Arial" w:hAnsi="Arial" w:cs="Arial"/>
          <w:b/>
          <w:szCs w:val="24"/>
        </w:rPr>
        <w:t xml:space="preserve">        </w:t>
      </w:r>
      <w:r w:rsidR="005A6836" w:rsidRPr="000229FD">
        <w:rPr>
          <w:rFonts w:ascii="Arial" w:hAnsi="Arial" w:cs="Arial"/>
          <w:b/>
          <w:szCs w:val="24"/>
        </w:rPr>
        <w:t xml:space="preserve">  </w:t>
      </w:r>
      <w:r w:rsidRPr="000229FD">
        <w:rPr>
          <w:rFonts w:ascii="Arial" w:hAnsi="Arial" w:cs="Arial"/>
          <w:b/>
          <w:szCs w:val="24"/>
        </w:rPr>
        <w:t xml:space="preserve">DATE: </w:t>
      </w:r>
      <w:r w:rsidR="002D7983" w:rsidRPr="000229FD">
        <w:rPr>
          <w:rFonts w:ascii="Arial" w:hAnsi="Arial" w:cs="Arial"/>
          <w:b/>
          <w:szCs w:val="24"/>
        </w:rPr>
        <w:t xml:space="preserve"> </w:t>
      </w:r>
      <w:r w:rsidR="003C0A01">
        <w:rPr>
          <w:rFonts w:ascii="Arial" w:hAnsi="Arial" w:cs="Arial"/>
          <w:b/>
          <w:szCs w:val="24"/>
        </w:rPr>
        <w:t xml:space="preserve">APRIL </w:t>
      </w:r>
      <w:r w:rsidR="00C3328E">
        <w:rPr>
          <w:rFonts w:ascii="Arial" w:hAnsi="Arial" w:cs="Arial"/>
          <w:b/>
          <w:szCs w:val="24"/>
        </w:rPr>
        <w:t>9</w:t>
      </w:r>
      <w:r w:rsidR="008177F5">
        <w:rPr>
          <w:rFonts w:ascii="Arial" w:hAnsi="Arial" w:cs="Arial"/>
          <w:b/>
          <w:szCs w:val="24"/>
        </w:rPr>
        <w:t>, 2024</w:t>
      </w:r>
    </w:p>
    <w:p w14:paraId="144DF38A" w14:textId="77777777" w:rsidR="00E27D76" w:rsidRPr="000229FD" w:rsidRDefault="00E27D76" w:rsidP="00C76DD8">
      <w:pPr>
        <w:pStyle w:val="Default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0D84BEB7" w14:textId="77E77F0E" w:rsidR="00E27D76" w:rsidRPr="000229FD" w:rsidRDefault="00C76DD8" w:rsidP="00D37BA7">
      <w:pPr>
        <w:tabs>
          <w:tab w:val="left" w:pos="1440"/>
          <w:tab w:val="left" w:pos="7200"/>
        </w:tabs>
        <w:rPr>
          <w:rFonts w:ascii="Arial" w:hAnsi="Arial" w:cs="Arial"/>
          <w:b/>
          <w:szCs w:val="24"/>
        </w:rPr>
      </w:pPr>
      <w:r w:rsidRPr="000229FD">
        <w:rPr>
          <w:rFonts w:ascii="Arial" w:hAnsi="Arial" w:cs="Arial"/>
          <w:b/>
          <w:snapToGrid/>
          <w:szCs w:val="24"/>
        </w:rPr>
        <w:t xml:space="preserve">FROM: </w:t>
      </w:r>
      <w:r w:rsidRPr="000229FD">
        <w:rPr>
          <w:rFonts w:ascii="Arial" w:hAnsi="Arial" w:cs="Arial"/>
          <w:b/>
          <w:snapToGrid/>
          <w:szCs w:val="24"/>
        </w:rPr>
        <w:tab/>
      </w:r>
      <w:r w:rsidR="006F71B5" w:rsidRPr="000229FD">
        <w:rPr>
          <w:rFonts w:ascii="Arial" w:hAnsi="Arial" w:cs="Arial"/>
          <w:b/>
          <w:snapToGrid/>
          <w:szCs w:val="24"/>
        </w:rPr>
        <w:t>GENERAL SERVICES</w:t>
      </w:r>
      <w:r w:rsidR="005B65BC" w:rsidRPr="000229FD">
        <w:rPr>
          <w:rFonts w:ascii="Arial" w:hAnsi="Arial" w:cs="Arial"/>
          <w:b/>
          <w:snapToGrid/>
          <w:szCs w:val="24"/>
        </w:rPr>
        <w:t xml:space="preserve"> DEPARTMENT</w:t>
      </w:r>
      <w:r w:rsidR="00813FED" w:rsidRPr="000229FD">
        <w:rPr>
          <w:rFonts w:ascii="Arial" w:hAnsi="Arial" w:cs="Arial"/>
          <w:b/>
          <w:szCs w:val="24"/>
        </w:rPr>
        <w:t xml:space="preserve">                  </w:t>
      </w:r>
      <w:r w:rsidR="005A6836" w:rsidRPr="000229FD">
        <w:rPr>
          <w:rFonts w:ascii="Arial" w:hAnsi="Arial" w:cs="Arial"/>
          <w:b/>
          <w:szCs w:val="24"/>
        </w:rPr>
        <w:t xml:space="preserve">  </w:t>
      </w:r>
      <w:r w:rsidR="00F45E16" w:rsidRPr="000229FD">
        <w:rPr>
          <w:rFonts w:ascii="Arial" w:hAnsi="Arial" w:cs="Arial"/>
          <w:b/>
          <w:szCs w:val="24"/>
        </w:rPr>
        <w:t>WARD: 3</w:t>
      </w:r>
    </w:p>
    <w:p w14:paraId="38953432" w14:textId="77777777" w:rsidR="00E27D76" w:rsidRPr="000229FD" w:rsidRDefault="00E27D76" w:rsidP="00070212">
      <w:pPr>
        <w:pStyle w:val="Default"/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79C19B2" w14:textId="3C11586B" w:rsidR="00A06524" w:rsidRDefault="00E27D76" w:rsidP="00E35D09">
      <w:pPr>
        <w:tabs>
          <w:tab w:val="left" w:pos="0"/>
          <w:tab w:val="left" w:pos="360"/>
          <w:tab w:val="left" w:pos="1080"/>
          <w:tab w:val="left" w:pos="144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720"/>
          <w:tab w:val="left" w:pos="9900"/>
          <w:tab w:val="left" w:pos="10260"/>
          <w:tab w:val="left" w:pos="10440"/>
        </w:tabs>
        <w:ind w:left="1440" w:right="-36" w:hanging="1440"/>
        <w:jc w:val="both"/>
        <w:rPr>
          <w:rFonts w:ascii="Arial" w:hAnsi="Arial" w:cs="Arial"/>
          <w:b/>
          <w:szCs w:val="24"/>
        </w:rPr>
      </w:pPr>
      <w:r w:rsidRPr="000229FD">
        <w:rPr>
          <w:rFonts w:ascii="Arial" w:hAnsi="Arial" w:cs="Arial"/>
          <w:b/>
          <w:szCs w:val="24"/>
        </w:rPr>
        <w:t>SUBJECT:</w:t>
      </w:r>
      <w:r w:rsidRPr="000229FD">
        <w:rPr>
          <w:rFonts w:ascii="Arial" w:hAnsi="Arial" w:cs="Arial"/>
          <w:b/>
          <w:szCs w:val="24"/>
        </w:rPr>
        <w:tab/>
      </w:r>
      <w:r w:rsidR="007D7831">
        <w:rPr>
          <w:rFonts w:ascii="Arial" w:hAnsi="Arial" w:cs="Arial"/>
          <w:b/>
          <w:szCs w:val="24"/>
        </w:rPr>
        <w:t xml:space="preserve">INTRODUCE AND SUBSEQUENTLY </w:t>
      </w:r>
      <w:r w:rsidR="006B50AF" w:rsidRPr="006B50AF">
        <w:rPr>
          <w:rFonts w:ascii="Arial" w:hAnsi="Arial" w:cs="Arial"/>
          <w:b/>
          <w:szCs w:val="24"/>
        </w:rPr>
        <w:t xml:space="preserve">ADOPT AN ORDINANCE OF THE CITY OF RIVERSIDE, CALIFORNIA, </w:t>
      </w:r>
      <w:r w:rsidR="00535B42">
        <w:rPr>
          <w:rFonts w:ascii="Arial" w:hAnsi="Arial" w:cs="Arial"/>
          <w:b/>
          <w:szCs w:val="24"/>
        </w:rPr>
        <w:t>UPDATING</w:t>
      </w:r>
      <w:r w:rsidR="006B50AF" w:rsidRPr="006B50AF">
        <w:rPr>
          <w:rFonts w:ascii="Arial" w:hAnsi="Arial" w:cs="Arial"/>
          <w:b/>
          <w:szCs w:val="24"/>
        </w:rPr>
        <w:t xml:space="preserve"> SECTIONS OF TITLE 12 OF THE RIVERSIDE MUNICIPAL CODE – AIRPORT RULES AND REGULATIONS </w:t>
      </w:r>
    </w:p>
    <w:p w14:paraId="5302D276" w14:textId="77777777" w:rsidR="00CE7F56" w:rsidRDefault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800" w:right="684" w:hanging="1800"/>
        <w:jc w:val="both"/>
        <w:rPr>
          <w:rFonts w:ascii="Arial" w:hAnsi="Arial" w:cs="Arial"/>
          <w:szCs w:val="24"/>
        </w:rPr>
      </w:pPr>
    </w:p>
    <w:p w14:paraId="3004F8FB" w14:textId="77777777" w:rsidR="004B3C82" w:rsidRPr="000229FD" w:rsidRDefault="004B3C82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800" w:right="684" w:hanging="1800"/>
        <w:jc w:val="both"/>
        <w:rPr>
          <w:rFonts w:ascii="Arial" w:hAnsi="Arial" w:cs="Arial"/>
          <w:szCs w:val="24"/>
        </w:rPr>
      </w:pPr>
    </w:p>
    <w:p w14:paraId="2E50E7EA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b/>
          <w:szCs w:val="24"/>
        </w:rPr>
      </w:pPr>
      <w:r w:rsidRPr="000229FD">
        <w:rPr>
          <w:rFonts w:ascii="Arial" w:hAnsi="Arial" w:cs="Arial"/>
          <w:b/>
          <w:szCs w:val="24"/>
          <w:u w:val="single"/>
        </w:rPr>
        <w:t>ISSUE</w:t>
      </w:r>
      <w:r w:rsidRPr="000229FD">
        <w:rPr>
          <w:rFonts w:ascii="Arial" w:hAnsi="Arial" w:cs="Arial"/>
          <w:b/>
          <w:szCs w:val="24"/>
        </w:rPr>
        <w:t xml:space="preserve">: </w:t>
      </w:r>
    </w:p>
    <w:p w14:paraId="70DDB6D3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b/>
          <w:szCs w:val="24"/>
          <w:u w:val="single"/>
        </w:rPr>
      </w:pPr>
    </w:p>
    <w:p w14:paraId="580DE87B" w14:textId="77777777" w:rsidR="004B3C82" w:rsidRDefault="0040592B" w:rsidP="00E35D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Introduce and subsequently a</w:t>
      </w:r>
      <w:r w:rsidR="00F368FF">
        <w:rPr>
          <w:rFonts w:ascii="Arial" w:hAnsi="Arial" w:cs="Arial"/>
          <w:szCs w:val="24"/>
        </w:rPr>
        <w:t xml:space="preserve">dopt an </w:t>
      </w:r>
      <w:r w:rsidR="003B2256">
        <w:rPr>
          <w:rFonts w:ascii="Arial" w:hAnsi="Arial" w:cs="Arial"/>
          <w:szCs w:val="24"/>
        </w:rPr>
        <w:t>Ordinance</w:t>
      </w:r>
      <w:r w:rsidR="00F368FF">
        <w:rPr>
          <w:rFonts w:ascii="Arial" w:hAnsi="Arial" w:cs="Arial"/>
          <w:szCs w:val="24"/>
        </w:rPr>
        <w:t xml:space="preserve"> of the </w:t>
      </w:r>
      <w:r w:rsidR="003B2256">
        <w:rPr>
          <w:rFonts w:ascii="Arial" w:hAnsi="Arial" w:cs="Arial"/>
          <w:szCs w:val="24"/>
        </w:rPr>
        <w:t>C</w:t>
      </w:r>
      <w:r w:rsidR="00F368FF">
        <w:rPr>
          <w:rFonts w:ascii="Arial" w:hAnsi="Arial" w:cs="Arial"/>
          <w:szCs w:val="24"/>
        </w:rPr>
        <w:t xml:space="preserve">ity of Riverside, </w:t>
      </w:r>
      <w:r w:rsidR="003B2256">
        <w:rPr>
          <w:rFonts w:ascii="Arial" w:hAnsi="Arial" w:cs="Arial"/>
          <w:szCs w:val="24"/>
        </w:rPr>
        <w:t>California</w:t>
      </w:r>
      <w:r w:rsidR="00807571">
        <w:rPr>
          <w:rFonts w:ascii="Arial" w:hAnsi="Arial" w:cs="Arial"/>
          <w:szCs w:val="24"/>
        </w:rPr>
        <w:t xml:space="preserve">, </w:t>
      </w:r>
      <w:r w:rsidR="00535B42">
        <w:rPr>
          <w:rFonts w:ascii="Arial" w:hAnsi="Arial" w:cs="Arial"/>
          <w:szCs w:val="24"/>
        </w:rPr>
        <w:t xml:space="preserve">updating </w:t>
      </w:r>
      <w:r w:rsidR="00807571">
        <w:rPr>
          <w:rFonts w:ascii="Arial" w:hAnsi="Arial" w:cs="Arial"/>
          <w:szCs w:val="24"/>
        </w:rPr>
        <w:t>section</w:t>
      </w:r>
      <w:r w:rsidR="00BD7337">
        <w:rPr>
          <w:rFonts w:ascii="Arial" w:hAnsi="Arial" w:cs="Arial"/>
          <w:szCs w:val="24"/>
        </w:rPr>
        <w:t>s</w:t>
      </w:r>
      <w:r w:rsidR="00807571">
        <w:rPr>
          <w:rFonts w:ascii="Arial" w:hAnsi="Arial" w:cs="Arial"/>
          <w:szCs w:val="24"/>
        </w:rPr>
        <w:t xml:space="preserve"> of</w:t>
      </w:r>
      <w:r w:rsidR="00E35D09" w:rsidRPr="00E35D09">
        <w:rPr>
          <w:rFonts w:ascii="Arial" w:hAnsi="Arial" w:cs="Arial"/>
          <w:szCs w:val="24"/>
        </w:rPr>
        <w:t xml:space="preserve"> Title 12 of the Riverside Municipal Code – Airport Rules and Regulations</w:t>
      </w:r>
      <w:r w:rsidR="003413C2">
        <w:rPr>
          <w:rFonts w:ascii="Arial" w:hAnsi="Arial" w:cs="Arial"/>
          <w:szCs w:val="24"/>
        </w:rPr>
        <w:t>.</w:t>
      </w:r>
      <w:r w:rsidR="00E35D09" w:rsidRPr="00E35D09">
        <w:rPr>
          <w:rFonts w:ascii="Arial" w:hAnsi="Arial" w:cs="Arial"/>
          <w:szCs w:val="24"/>
        </w:rPr>
        <w:cr/>
      </w:r>
    </w:p>
    <w:p w14:paraId="04BBAD0C" w14:textId="6EEB6851" w:rsidR="00CE7F56" w:rsidRPr="00E35D09" w:rsidRDefault="002C30FB" w:rsidP="00E35D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B56897">
        <w:rPr>
          <w:rFonts w:ascii="Arial" w:hAnsi="Arial" w:cs="Arial"/>
          <w:szCs w:val="24"/>
        </w:rPr>
        <w:t xml:space="preserve">  </w:t>
      </w:r>
    </w:p>
    <w:p w14:paraId="72053CE4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szCs w:val="24"/>
        </w:rPr>
      </w:pPr>
      <w:r w:rsidRPr="000229FD">
        <w:rPr>
          <w:rFonts w:ascii="Arial" w:hAnsi="Arial" w:cs="Arial"/>
          <w:b/>
          <w:szCs w:val="24"/>
          <w:u w:val="single"/>
        </w:rPr>
        <w:t>RECOMMENDATION</w:t>
      </w:r>
      <w:r w:rsidR="005B0948" w:rsidRPr="000229FD">
        <w:rPr>
          <w:rFonts w:ascii="Arial" w:hAnsi="Arial" w:cs="Arial"/>
          <w:b/>
          <w:szCs w:val="24"/>
          <w:u w:val="single"/>
        </w:rPr>
        <w:t>S</w:t>
      </w:r>
      <w:r w:rsidRPr="000229FD">
        <w:rPr>
          <w:rFonts w:ascii="Arial" w:hAnsi="Arial" w:cs="Arial"/>
          <w:b/>
          <w:szCs w:val="24"/>
        </w:rPr>
        <w:t>:</w:t>
      </w:r>
    </w:p>
    <w:p w14:paraId="4DFDE918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szCs w:val="24"/>
        </w:rPr>
      </w:pPr>
    </w:p>
    <w:p w14:paraId="20E417B6" w14:textId="1C82317A" w:rsidR="005B0948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szCs w:val="24"/>
        </w:rPr>
      </w:pPr>
      <w:r w:rsidRPr="000229FD">
        <w:rPr>
          <w:rFonts w:ascii="Arial" w:hAnsi="Arial" w:cs="Arial"/>
          <w:szCs w:val="24"/>
        </w:rPr>
        <w:t xml:space="preserve">That the </w:t>
      </w:r>
      <w:r w:rsidR="006A2368" w:rsidRPr="000229FD">
        <w:rPr>
          <w:rFonts w:ascii="Arial" w:hAnsi="Arial" w:cs="Arial"/>
          <w:szCs w:val="24"/>
        </w:rPr>
        <w:t>City Council</w:t>
      </w:r>
      <w:r w:rsidR="00D16436">
        <w:rPr>
          <w:rFonts w:ascii="Arial" w:hAnsi="Arial" w:cs="Arial"/>
          <w:szCs w:val="24"/>
        </w:rPr>
        <w:t xml:space="preserve"> </w:t>
      </w:r>
      <w:r w:rsidR="00011B9C" w:rsidRPr="00011B9C">
        <w:rPr>
          <w:rFonts w:ascii="Arial" w:hAnsi="Arial" w:cs="Arial"/>
          <w:szCs w:val="24"/>
        </w:rPr>
        <w:t xml:space="preserve">Adopt an Ordinance of the City of Riverside, California, </w:t>
      </w:r>
      <w:r w:rsidR="00027E57">
        <w:rPr>
          <w:rFonts w:ascii="Arial" w:hAnsi="Arial" w:cs="Arial"/>
          <w:szCs w:val="24"/>
        </w:rPr>
        <w:t>updating</w:t>
      </w:r>
      <w:r w:rsidR="00011B9C" w:rsidRPr="00011B9C">
        <w:rPr>
          <w:rFonts w:ascii="Arial" w:hAnsi="Arial" w:cs="Arial"/>
          <w:szCs w:val="24"/>
        </w:rPr>
        <w:t xml:space="preserve"> sections of Title 12 of the Riverside Municipal Code – Airport Rules and Regulations</w:t>
      </w:r>
      <w:r w:rsidR="003413C2">
        <w:rPr>
          <w:rFonts w:ascii="Arial" w:hAnsi="Arial" w:cs="Arial"/>
          <w:szCs w:val="24"/>
        </w:rPr>
        <w:t>.</w:t>
      </w:r>
    </w:p>
    <w:p w14:paraId="4F9A450E" w14:textId="77777777" w:rsidR="00613EC9" w:rsidRDefault="00613EC9" w:rsidP="00613EC9">
      <w:pPr>
        <w:pStyle w:val="ListParagraph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080"/>
        <w:jc w:val="both"/>
        <w:rPr>
          <w:rFonts w:ascii="Arial" w:hAnsi="Arial" w:cs="Arial"/>
          <w:szCs w:val="24"/>
        </w:rPr>
      </w:pPr>
    </w:p>
    <w:p w14:paraId="22CD9200" w14:textId="77777777" w:rsidR="004B3C82" w:rsidRPr="00BA24F1" w:rsidRDefault="004B3C82" w:rsidP="00613EC9">
      <w:pPr>
        <w:pStyle w:val="ListParagraph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080"/>
        <w:jc w:val="both"/>
        <w:rPr>
          <w:rFonts w:ascii="Arial" w:hAnsi="Arial" w:cs="Arial"/>
          <w:szCs w:val="24"/>
        </w:rPr>
      </w:pPr>
    </w:p>
    <w:p w14:paraId="2FFA9DC7" w14:textId="77777777" w:rsidR="00D023A7" w:rsidRDefault="00D023A7" w:rsidP="00D023A7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u w:val="single"/>
        </w:rPr>
        <w:t xml:space="preserve">COMMISSION </w:t>
      </w:r>
      <w:r w:rsidRPr="00A010DB">
        <w:rPr>
          <w:rFonts w:ascii="Arial" w:hAnsi="Arial" w:cs="Arial"/>
          <w:b/>
          <w:szCs w:val="24"/>
          <w:u w:val="single"/>
        </w:rPr>
        <w:t>RECOMMENDATION</w:t>
      </w:r>
      <w:r>
        <w:rPr>
          <w:rFonts w:ascii="Arial" w:hAnsi="Arial" w:cs="Arial"/>
          <w:b/>
          <w:szCs w:val="24"/>
          <w:u w:val="single"/>
        </w:rPr>
        <w:t>:</w:t>
      </w:r>
      <w:r w:rsidRPr="00175730">
        <w:rPr>
          <w:rFonts w:ascii="Arial" w:hAnsi="Arial" w:cs="Arial"/>
          <w:b/>
          <w:szCs w:val="24"/>
        </w:rPr>
        <w:t xml:space="preserve"> </w:t>
      </w:r>
    </w:p>
    <w:p w14:paraId="3C839B22" w14:textId="77777777" w:rsidR="00D023A7" w:rsidRPr="009A4379" w:rsidRDefault="00D023A7" w:rsidP="00D023A7">
      <w:pPr>
        <w:rPr>
          <w:rFonts w:ascii="Arial" w:hAnsi="Arial" w:cs="Arial"/>
          <w:iCs/>
          <w:sz w:val="22"/>
          <w:szCs w:val="22"/>
        </w:rPr>
      </w:pPr>
    </w:p>
    <w:p w14:paraId="1FE337E7" w14:textId="5C36ED96" w:rsidR="00D023A7" w:rsidRDefault="00D023A7" w:rsidP="009A4379">
      <w:pPr>
        <w:jc w:val="both"/>
        <w:rPr>
          <w:rFonts w:ascii="Arial" w:hAnsi="Arial" w:cs="Arial"/>
          <w:szCs w:val="24"/>
        </w:rPr>
      </w:pPr>
      <w:r w:rsidRPr="00194525">
        <w:rPr>
          <w:rFonts w:ascii="Arial" w:hAnsi="Arial" w:cs="Arial"/>
          <w:szCs w:val="24"/>
        </w:rPr>
        <w:t xml:space="preserve">On </w:t>
      </w:r>
      <w:r>
        <w:rPr>
          <w:rFonts w:ascii="Arial" w:hAnsi="Arial" w:cs="Arial"/>
          <w:szCs w:val="24"/>
        </w:rPr>
        <w:t>December 14, 2023</w:t>
      </w:r>
      <w:r w:rsidRPr="00194525">
        <w:rPr>
          <w:rFonts w:ascii="Arial" w:hAnsi="Arial" w:cs="Arial"/>
          <w:szCs w:val="24"/>
        </w:rPr>
        <w:t xml:space="preserve">, the </w:t>
      </w:r>
      <w:r>
        <w:rPr>
          <w:rFonts w:ascii="Arial" w:hAnsi="Arial" w:cs="Arial"/>
          <w:szCs w:val="24"/>
        </w:rPr>
        <w:t xml:space="preserve">Airport </w:t>
      </w:r>
      <w:r w:rsidRPr="00194525">
        <w:rPr>
          <w:rFonts w:ascii="Arial" w:hAnsi="Arial" w:cs="Arial"/>
          <w:szCs w:val="24"/>
        </w:rPr>
        <w:t xml:space="preserve">Commission </w:t>
      </w:r>
      <w:r w:rsidRPr="005E042E">
        <w:rPr>
          <w:rFonts w:ascii="Arial" w:hAnsi="Arial" w:cs="Arial"/>
          <w:szCs w:val="24"/>
        </w:rPr>
        <w:t>revie</w:t>
      </w:r>
      <w:r>
        <w:rPr>
          <w:rFonts w:ascii="Arial" w:hAnsi="Arial" w:cs="Arial"/>
          <w:szCs w:val="24"/>
        </w:rPr>
        <w:t>w</w:t>
      </w:r>
      <w:r w:rsidR="00CC2A66">
        <w:rPr>
          <w:rFonts w:ascii="Arial" w:hAnsi="Arial" w:cs="Arial"/>
          <w:szCs w:val="24"/>
        </w:rPr>
        <w:t>ed</w:t>
      </w:r>
      <w:r w:rsidRPr="005E042E">
        <w:rPr>
          <w:rFonts w:ascii="Arial" w:hAnsi="Arial" w:cs="Arial"/>
          <w:szCs w:val="24"/>
        </w:rPr>
        <w:t xml:space="preserve"> </w:t>
      </w:r>
      <w:r w:rsidR="00CC2A66">
        <w:rPr>
          <w:rFonts w:ascii="Arial" w:hAnsi="Arial" w:cs="Arial"/>
          <w:szCs w:val="24"/>
        </w:rPr>
        <w:t xml:space="preserve">and supported </w:t>
      </w:r>
      <w:r w:rsidRPr="005E042E">
        <w:rPr>
          <w:rFonts w:ascii="Arial" w:hAnsi="Arial" w:cs="Arial"/>
          <w:szCs w:val="24"/>
        </w:rPr>
        <w:t xml:space="preserve">the </w:t>
      </w:r>
      <w:r w:rsidR="009A4379">
        <w:rPr>
          <w:rFonts w:ascii="Arial" w:hAnsi="Arial" w:cs="Arial"/>
          <w:szCs w:val="24"/>
        </w:rPr>
        <w:t>updates</w:t>
      </w:r>
      <w:r w:rsidR="00CC2A66">
        <w:rPr>
          <w:rFonts w:ascii="Arial" w:hAnsi="Arial" w:cs="Arial"/>
          <w:szCs w:val="24"/>
        </w:rPr>
        <w:t xml:space="preserve"> to </w:t>
      </w:r>
      <w:r w:rsidR="009A4379">
        <w:rPr>
          <w:rFonts w:ascii="Arial" w:hAnsi="Arial" w:cs="Arial"/>
          <w:szCs w:val="24"/>
        </w:rPr>
        <w:t>T</w:t>
      </w:r>
      <w:r w:rsidR="009A4379" w:rsidRPr="009A4379">
        <w:rPr>
          <w:rFonts w:ascii="Arial" w:hAnsi="Arial" w:cs="Arial"/>
          <w:szCs w:val="24"/>
        </w:rPr>
        <w:t>itle 12 of the City of Riverside Municipal Code – Airport Rules and Regulations.</w:t>
      </w:r>
    </w:p>
    <w:p w14:paraId="5DDB5CB1" w14:textId="77777777" w:rsidR="00D023A7" w:rsidRDefault="00D023A7" w:rsidP="00D023A7">
      <w:pPr>
        <w:rPr>
          <w:rFonts w:ascii="Arial" w:hAnsi="Arial" w:cs="Arial"/>
          <w:szCs w:val="24"/>
        </w:rPr>
      </w:pPr>
    </w:p>
    <w:p w14:paraId="2D82FAEC" w14:textId="77777777" w:rsidR="004B3C82" w:rsidRDefault="004B3C82" w:rsidP="00D023A7">
      <w:pPr>
        <w:rPr>
          <w:rFonts w:ascii="Arial" w:hAnsi="Arial" w:cs="Arial"/>
          <w:szCs w:val="24"/>
        </w:rPr>
      </w:pPr>
    </w:p>
    <w:p w14:paraId="6D17E61F" w14:textId="0BEE10D4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szCs w:val="24"/>
        </w:rPr>
      </w:pPr>
      <w:r w:rsidRPr="000229FD">
        <w:rPr>
          <w:rFonts w:ascii="Arial" w:hAnsi="Arial" w:cs="Arial"/>
          <w:b/>
          <w:szCs w:val="24"/>
          <w:u w:val="single"/>
        </w:rPr>
        <w:t>BACKGROUND</w:t>
      </w:r>
      <w:r w:rsidR="000229FD">
        <w:rPr>
          <w:rFonts w:ascii="Arial" w:hAnsi="Arial" w:cs="Arial"/>
          <w:b/>
          <w:szCs w:val="24"/>
          <w:u w:val="single"/>
        </w:rPr>
        <w:t>:</w:t>
      </w:r>
    </w:p>
    <w:p w14:paraId="48E41E1C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szCs w:val="24"/>
        </w:rPr>
      </w:pPr>
    </w:p>
    <w:p w14:paraId="78711166" w14:textId="61F4DC98" w:rsidR="00C12E9F" w:rsidRDefault="00011B9C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On January</w:t>
      </w:r>
      <w:r w:rsidR="00C12E9F">
        <w:rPr>
          <w:rFonts w:ascii="Arial" w:hAnsi="Arial" w:cs="Arial"/>
          <w:bCs/>
          <w:szCs w:val="24"/>
        </w:rPr>
        <w:t xml:space="preserve"> 23, 2024, the City Council </w:t>
      </w:r>
      <w:r w:rsidR="00FB50A1">
        <w:rPr>
          <w:rFonts w:ascii="Arial" w:hAnsi="Arial" w:cs="Arial"/>
          <w:bCs/>
          <w:szCs w:val="24"/>
        </w:rPr>
        <w:t>c</w:t>
      </w:r>
      <w:r w:rsidR="00FB50A1" w:rsidRPr="00FB50A1">
        <w:rPr>
          <w:rFonts w:ascii="Arial" w:hAnsi="Arial" w:cs="Arial"/>
          <w:bCs/>
          <w:szCs w:val="24"/>
        </w:rPr>
        <w:t>onsider</w:t>
      </w:r>
      <w:r w:rsidR="00FB50A1">
        <w:rPr>
          <w:rFonts w:ascii="Arial" w:hAnsi="Arial" w:cs="Arial"/>
          <w:bCs/>
          <w:szCs w:val="24"/>
        </w:rPr>
        <w:t>ed</w:t>
      </w:r>
      <w:r w:rsidR="00FB50A1" w:rsidRPr="00FB50A1">
        <w:rPr>
          <w:rFonts w:ascii="Arial" w:hAnsi="Arial" w:cs="Arial"/>
          <w:bCs/>
          <w:szCs w:val="24"/>
        </w:rPr>
        <w:t xml:space="preserve"> an update to Title 12 of the City of Riverside Municipal Code – Airport Rules and Regulations.</w:t>
      </w:r>
    </w:p>
    <w:p w14:paraId="5D6D376A" w14:textId="77777777" w:rsidR="00C12E9F" w:rsidRDefault="00C12E9F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1A49CE8F" w14:textId="24B56194" w:rsidR="00371FCB" w:rsidRDefault="00613EC9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  <w:r w:rsidRPr="00613EC9">
        <w:rPr>
          <w:rFonts w:ascii="Arial" w:hAnsi="Arial" w:cs="Arial"/>
          <w:bCs/>
          <w:szCs w:val="24"/>
        </w:rPr>
        <w:t xml:space="preserve">Title 12 of Riverside Municipal Code, Airport </w:t>
      </w:r>
      <w:proofErr w:type="gramStart"/>
      <w:r w:rsidRPr="00613EC9">
        <w:rPr>
          <w:rFonts w:ascii="Arial" w:hAnsi="Arial" w:cs="Arial"/>
          <w:bCs/>
          <w:szCs w:val="24"/>
        </w:rPr>
        <w:t>Rules</w:t>
      </w:r>
      <w:proofErr w:type="gramEnd"/>
      <w:r w:rsidRPr="00613EC9">
        <w:rPr>
          <w:rFonts w:ascii="Arial" w:hAnsi="Arial" w:cs="Arial"/>
          <w:bCs/>
          <w:szCs w:val="24"/>
        </w:rPr>
        <w:t xml:space="preserve"> and Regulations, requires periodic updating. Several revisions to Title 12 are proposed to address </w:t>
      </w:r>
      <w:r w:rsidR="002B4CEE" w:rsidRPr="00613EC9">
        <w:rPr>
          <w:rFonts w:ascii="Arial" w:hAnsi="Arial" w:cs="Arial"/>
          <w:bCs/>
          <w:szCs w:val="24"/>
        </w:rPr>
        <w:t>the creation</w:t>
      </w:r>
      <w:r w:rsidRPr="00613EC9">
        <w:rPr>
          <w:rFonts w:ascii="Arial" w:hAnsi="Arial" w:cs="Arial"/>
          <w:bCs/>
          <w:szCs w:val="24"/>
        </w:rPr>
        <w:t xml:space="preserve"> of various airport policies, regulation of off-airport commercial vendors, airworthy aircraft, and vehicle speed limits.</w:t>
      </w:r>
    </w:p>
    <w:p w14:paraId="19C0DE18" w14:textId="77777777" w:rsidR="00613EC9" w:rsidRDefault="00613EC9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66316DC7" w14:textId="77777777" w:rsidR="004B3C82" w:rsidRDefault="004B3C82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4511E173" w14:textId="77777777" w:rsidR="00F42C81" w:rsidRDefault="00F42C81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71E9969C" w14:textId="77777777" w:rsidR="00F42C81" w:rsidRDefault="00F42C81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2C14C5C3" w14:textId="77777777" w:rsidR="00F42C81" w:rsidRDefault="00F42C81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21462524" w14:textId="77777777" w:rsidR="00F42C81" w:rsidRDefault="00F42C81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26216D51" w14:textId="77777777" w:rsidR="00F42C81" w:rsidRPr="00613EC9" w:rsidRDefault="00F42C81" w:rsidP="00613EC9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</w:rPr>
      </w:pPr>
    </w:p>
    <w:p w14:paraId="0153DB27" w14:textId="086363F1" w:rsidR="00CE7F56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/>
          <w:szCs w:val="24"/>
          <w:u w:val="single"/>
        </w:rPr>
      </w:pPr>
      <w:r w:rsidRPr="000229FD">
        <w:rPr>
          <w:rFonts w:ascii="Arial" w:hAnsi="Arial" w:cs="Arial"/>
          <w:b/>
          <w:szCs w:val="24"/>
          <w:u w:val="single"/>
        </w:rPr>
        <w:lastRenderedPageBreak/>
        <w:t>DISCUSSION</w:t>
      </w:r>
      <w:r w:rsidR="000229FD">
        <w:rPr>
          <w:rFonts w:ascii="Arial" w:hAnsi="Arial" w:cs="Arial"/>
          <w:b/>
          <w:szCs w:val="24"/>
          <w:u w:val="single"/>
        </w:rPr>
        <w:t>:</w:t>
      </w:r>
    </w:p>
    <w:p w14:paraId="3F652FC0" w14:textId="77777777" w:rsidR="002132DC" w:rsidRDefault="002132DC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zCs w:val="24"/>
          <w:u w:val="single"/>
        </w:rPr>
      </w:pPr>
    </w:p>
    <w:p w14:paraId="6F5A5105" w14:textId="77777777" w:rsidR="000E447E" w:rsidRDefault="000E447E" w:rsidP="000E44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jc w:val="both"/>
        <w:rPr>
          <w:rFonts w:ascii="Arial" w:hAnsi="Arial" w:cs="Arial"/>
          <w:bCs/>
          <w:szCs w:val="24"/>
        </w:rPr>
      </w:pPr>
      <w:r w:rsidRPr="001F4678">
        <w:rPr>
          <w:rFonts w:ascii="Arial" w:hAnsi="Arial" w:cs="Arial"/>
          <w:bCs/>
          <w:i/>
          <w:iCs/>
          <w:szCs w:val="24"/>
        </w:rPr>
        <w:t>Title 12 Revision.</w:t>
      </w:r>
      <w:r w:rsidRPr="000E447E">
        <w:rPr>
          <w:rFonts w:ascii="Arial" w:hAnsi="Arial" w:cs="Arial"/>
          <w:bCs/>
          <w:szCs w:val="24"/>
        </w:rPr>
        <w:t xml:space="preserve"> Revised language is underlined. </w:t>
      </w:r>
    </w:p>
    <w:p w14:paraId="2AD5F43F" w14:textId="77777777" w:rsidR="004B3C82" w:rsidRDefault="004B3C82" w:rsidP="006258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</w:p>
    <w:p w14:paraId="76E32E4A" w14:textId="23F8B492" w:rsidR="000E447E" w:rsidRDefault="000E447E" w:rsidP="006258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  <w:r w:rsidRPr="000E447E">
        <w:rPr>
          <w:rFonts w:ascii="Arial" w:hAnsi="Arial" w:cs="Arial"/>
          <w:bCs/>
          <w:szCs w:val="24"/>
        </w:rPr>
        <w:t>12.01.010 Rules and regulations</w:t>
      </w:r>
      <w:r w:rsidR="004B3C82">
        <w:rPr>
          <w:rFonts w:ascii="Arial" w:hAnsi="Arial" w:cs="Arial"/>
          <w:bCs/>
          <w:szCs w:val="24"/>
        </w:rPr>
        <w:t xml:space="preserve"> adopted – Airport Manager defined.</w:t>
      </w:r>
    </w:p>
    <w:p w14:paraId="68D79F03" w14:textId="03E93090" w:rsidR="000E447E" w:rsidRDefault="000E447E" w:rsidP="004B3C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720"/>
        <w:jc w:val="both"/>
        <w:rPr>
          <w:rFonts w:ascii="Arial" w:hAnsi="Arial" w:cs="Arial"/>
          <w:bCs/>
          <w:szCs w:val="24"/>
        </w:rPr>
      </w:pPr>
      <w:r w:rsidRPr="000E447E">
        <w:rPr>
          <w:rFonts w:ascii="Arial" w:hAnsi="Arial" w:cs="Arial"/>
          <w:bCs/>
          <w:szCs w:val="24"/>
        </w:rPr>
        <w:t xml:space="preserve">“…shall obey all applicable rules and regulations herein </w:t>
      </w:r>
      <w:r w:rsidRPr="007811D0">
        <w:rPr>
          <w:rFonts w:ascii="Arial" w:hAnsi="Arial" w:cs="Arial"/>
          <w:bCs/>
          <w:szCs w:val="24"/>
          <w:u w:val="single"/>
        </w:rPr>
        <w:t>and policies</w:t>
      </w:r>
      <w:r w:rsidRPr="000E447E">
        <w:rPr>
          <w:rFonts w:ascii="Arial" w:hAnsi="Arial" w:cs="Arial"/>
          <w:bCs/>
          <w:szCs w:val="24"/>
        </w:rPr>
        <w:t xml:space="preserve"> as established and adopted </w:t>
      </w:r>
      <w:r w:rsidRPr="007811D0">
        <w:rPr>
          <w:rFonts w:ascii="Arial" w:hAnsi="Arial" w:cs="Arial"/>
          <w:bCs/>
          <w:szCs w:val="24"/>
          <w:u w:val="single"/>
        </w:rPr>
        <w:t>as may be revised periodically.</w:t>
      </w:r>
      <w:r w:rsidRPr="000E447E">
        <w:rPr>
          <w:rFonts w:ascii="Arial" w:hAnsi="Arial" w:cs="Arial"/>
          <w:bCs/>
          <w:szCs w:val="24"/>
        </w:rPr>
        <w:t xml:space="preserve">” </w:t>
      </w:r>
    </w:p>
    <w:p w14:paraId="12A4771E" w14:textId="77777777" w:rsidR="007811D0" w:rsidRPr="000E447E" w:rsidRDefault="007811D0" w:rsidP="006258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</w:p>
    <w:p w14:paraId="32FC3804" w14:textId="63EBE773" w:rsidR="000E447E" w:rsidRPr="000E447E" w:rsidRDefault="000E447E" w:rsidP="006258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  <w:r w:rsidRPr="000E447E">
        <w:rPr>
          <w:rFonts w:ascii="Arial" w:hAnsi="Arial" w:cs="Arial"/>
          <w:bCs/>
          <w:szCs w:val="24"/>
        </w:rPr>
        <w:t>12.04.060 Commercial and business activities require permits and licenses</w:t>
      </w:r>
      <w:r w:rsidR="002B4CEE">
        <w:rPr>
          <w:rFonts w:ascii="Arial" w:hAnsi="Arial" w:cs="Arial"/>
          <w:bCs/>
          <w:szCs w:val="24"/>
        </w:rPr>
        <w:t>.</w:t>
      </w:r>
    </w:p>
    <w:p w14:paraId="7339103E" w14:textId="43214F80" w:rsidR="000E447E" w:rsidRPr="000E447E" w:rsidRDefault="000E447E" w:rsidP="004B3C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720"/>
        <w:jc w:val="both"/>
        <w:rPr>
          <w:rFonts w:ascii="Arial" w:hAnsi="Arial" w:cs="Arial"/>
          <w:bCs/>
          <w:szCs w:val="24"/>
        </w:rPr>
      </w:pPr>
      <w:r w:rsidRPr="000E447E">
        <w:rPr>
          <w:rFonts w:ascii="Arial" w:hAnsi="Arial" w:cs="Arial"/>
          <w:bCs/>
          <w:szCs w:val="24"/>
        </w:rPr>
        <w:t>“</w:t>
      </w:r>
      <w:r w:rsidRPr="00061AC3">
        <w:rPr>
          <w:rFonts w:ascii="Arial" w:hAnsi="Arial" w:cs="Arial"/>
          <w:bCs/>
          <w:szCs w:val="24"/>
          <w:u w:val="single"/>
        </w:rPr>
        <w:t>Commercial vendors not based at the Airport must comply with the commercial airport vendors</w:t>
      </w:r>
      <w:r w:rsidRPr="000E447E">
        <w:rPr>
          <w:rFonts w:ascii="Arial" w:hAnsi="Arial" w:cs="Arial"/>
          <w:bCs/>
          <w:szCs w:val="24"/>
        </w:rPr>
        <w:t xml:space="preserve"> </w:t>
      </w:r>
      <w:r w:rsidRPr="00061AC3">
        <w:rPr>
          <w:rFonts w:ascii="Arial" w:hAnsi="Arial" w:cs="Arial"/>
          <w:bCs/>
          <w:szCs w:val="24"/>
          <w:u w:val="single"/>
        </w:rPr>
        <w:t>policy.</w:t>
      </w:r>
      <w:r w:rsidRPr="000E447E">
        <w:rPr>
          <w:rFonts w:ascii="Arial" w:hAnsi="Arial" w:cs="Arial"/>
          <w:bCs/>
          <w:szCs w:val="24"/>
        </w:rPr>
        <w:t>”</w:t>
      </w:r>
    </w:p>
    <w:p w14:paraId="36D989D6" w14:textId="77777777" w:rsidR="00061AC3" w:rsidRDefault="00061AC3" w:rsidP="00414C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288"/>
        <w:jc w:val="both"/>
        <w:rPr>
          <w:rFonts w:ascii="Arial" w:hAnsi="Arial" w:cs="Arial"/>
          <w:bCs/>
          <w:szCs w:val="24"/>
        </w:rPr>
      </w:pPr>
    </w:p>
    <w:p w14:paraId="2F019F0F" w14:textId="402E5B5B" w:rsidR="002132DC" w:rsidRDefault="000E447E" w:rsidP="007679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  <w:r w:rsidRPr="000E447E">
        <w:rPr>
          <w:rFonts w:ascii="Arial" w:hAnsi="Arial" w:cs="Arial"/>
          <w:bCs/>
          <w:szCs w:val="24"/>
        </w:rPr>
        <w:t>12.04.120 Motor vehicle regulations</w:t>
      </w:r>
      <w:r w:rsidR="004B3C82">
        <w:rPr>
          <w:rFonts w:ascii="Arial" w:hAnsi="Arial" w:cs="Arial"/>
          <w:bCs/>
          <w:szCs w:val="24"/>
        </w:rPr>
        <w:t>.</w:t>
      </w:r>
    </w:p>
    <w:p w14:paraId="245E834C" w14:textId="7AB8C34A" w:rsidR="008108C3" w:rsidRPr="008108C3" w:rsidRDefault="008108C3" w:rsidP="004B3C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720"/>
        <w:jc w:val="both"/>
        <w:rPr>
          <w:rFonts w:ascii="Arial" w:hAnsi="Arial" w:cs="Arial"/>
          <w:bCs/>
          <w:szCs w:val="24"/>
        </w:rPr>
      </w:pPr>
      <w:r w:rsidRPr="008108C3">
        <w:rPr>
          <w:rFonts w:ascii="Arial" w:hAnsi="Arial" w:cs="Arial"/>
          <w:bCs/>
          <w:szCs w:val="24"/>
        </w:rPr>
        <w:t>B. “…</w:t>
      </w:r>
      <w:proofErr w:type="gramStart"/>
      <w:r w:rsidRPr="008108C3">
        <w:rPr>
          <w:rFonts w:ascii="Arial" w:hAnsi="Arial" w:cs="Arial"/>
          <w:bCs/>
          <w:szCs w:val="24"/>
        </w:rPr>
        <w:t>in excess of</w:t>
      </w:r>
      <w:proofErr w:type="gramEnd"/>
      <w:r w:rsidRPr="008108C3">
        <w:rPr>
          <w:rFonts w:ascii="Arial" w:hAnsi="Arial" w:cs="Arial"/>
          <w:bCs/>
          <w:szCs w:val="24"/>
        </w:rPr>
        <w:t xml:space="preserve"> posted speed traffic signs and in no event in excess of </w:t>
      </w:r>
      <w:r w:rsidRPr="00F91960">
        <w:rPr>
          <w:rFonts w:ascii="Arial" w:hAnsi="Arial" w:cs="Arial"/>
          <w:bCs/>
          <w:szCs w:val="24"/>
          <w:u w:val="single"/>
        </w:rPr>
        <w:t>15</w:t>
      </w:r>
      <w:r w:rsidRPr="008108C3">
        <w:rPr>
          <w:rFonts w:ascii="Arial" w:hAnsi="Arial" w:cs="Arial"/>
          <w:bCs/>
          <w:szCs w:val="24"/>
        </w:rPr>
        <w:t xml:space="preserve"> miles per hour. “</w:t>
      </w:r>
      <w:r w:rsidRPr="007679FF">
        <w:rPr>
          <w:rFonts w:ascii="Arial" w:hAnsi="Arial" w:cs="Arial"/>
          <w:bCs/>
          <w:szCs w:val="24"/>
          <w:u w:val="single"/>
        </w:rPr>
        <w:t>Near aircraft, the maximum speed shall not exceed 5 miles per hour.</w:t>
      </w:r>
      <w:r w:rsidRPr="008108C3">
        <w:rPr>
          <w:rFonts w:ascii="Arial" w:hAnsi="Arial" w:cs="Arial"/>
          <w:bCs/>
          <w:szCs w:val="24"/>
        </w:rPr>
        <w:t>”</w:t>
      </w:r>
    </w:p>
    <w:p w14:paraId="7D89305D" w14:textId="77777777" w:rsidR="007679FF" w:rsidRDefault="007679FF" w:rsidP="00726D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</w:p>
    <w:p w14:paraId="58DFC5B0" w14:textId="0C539509" w:rsidR="008108C3" w:rsidRPr="008108C3" w:rsidRDefault="008108C3" w:rsidP="00726D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360"/>
        <w:jc w:val="both"/>
        <w:rPr>
          <w:rFonts w:ascii="Arial" w:hAnsi="Arial" w:cs="Arial"/>
          <w:bCs/>
          <w:szCs w:val="24"/>
        </w:rPr>
      </w:pPr>
      <w:r w:rsidRPr="008108C3">
        <w:rPr>
          <w:rFonts w:ascii="Arial" w:hAnsi="Arial" w:cs="Arial"/>
          <w:bCs/>
          <w:szCs w:val="24"/>
        </w:rPr>
        <w:t>12.04.150 Use of hangars.</w:t>
      </w:r>
    </w:p>
    <w:p w14:paraId="3304278A" w14:textId="56002557" w:rsidR="00230F8D" w:rsidRDefault="008108C3" w:rsidP="004B3C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720"/>
        <w:jc w:val="both"/>
        <w:rPr>
          <w:rFonts w:ascii="Arial" w:hAnsi="Arial" w:cs="Arial"/>
          <w:bCs/>
          <w:szCs w:val="24"/>
        </w:rPr>
      </w:pPr>
      <w:r w:rsidRPr="004B3C82">
        <w:rPr>
          <w:rFonts w:ascii="Arial" w:hAnsi="Arial" w:cs="Arial"/>
          <w:bCs/>
          <w:szCs w:val="24"/>
        </w:rPr>
        <w:t xml:space="preserve">C. </w:t>
      </w:r>
      <w:r w:rsidRPr="007679FF">
        <w:rPr>
          <w:rFonts w:ascii="Arial" w:hAnsi="Arial" w:cs="Arial"/>
          <w:bCs/>
          <w:szCs w:val="24"/>
          <w:u w:val="single"/>
        </w:rPr>
        <w:t>“Aircraft must be maintained in an airworthy condition with current annual inspections.</w:t>
      </w:r>
      <w:r w:rsidRPr="008108C3">
        <w:rPr>
          <w:rFonts w:ascii="Arial" w:hAnsi="Arial" w:cs="Arial"/>
          <w:bCs/>
          <w:szCs w:val="24"/>
        </w:rPr>
        <w:t xml:space="preserve"> Any</w:t>
      </w:r>
      <w:r w:rsidR="004B3C82">
        <w:rPr>
          <w:rFonts w:ascii="Arial" w:hAnsi="Arial" w:cs="Arial"/>
          <w:bCs/>
          <w:szCs w:val="24"/>
        </w:rPr>
        <w:t xml:space="preserve"> </w:t>
      </w:r>
      <w:r w:rsidRPr="008108C3">
        <w:rPr>
          <w:rFonts w:ascii="Arial" w:hAnsi="Arial" w:cs="Arial"/>
          <w:bCs/>
          <w:szCs w:val="24"/>
        </w:rPr>
        <w:t>person renting a hangar containing an aircraft that is not airworthy or who intends to restore….”</w:t>
      </w:r>
    </w:p>
    <w:p w14:paraId="2624C6E7" w14:textId="77777777" w:rsidR="00230F8D" w:rsidRDefault="00230F8D" w:rsidP="00414C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288"/>
        <w:jc w:val="both"/>
        <w:rPr>
          <w:rFonts w:ascii="Arial" w:hAnsi="Arial" w:cs="Arial"/>
          <w:bCs/>
          <w:szCs w:val="24"/>
        </w:rPr>
      </w:pPr>
    </w:p>
    <w:p w14:paraId="42106064" w14:textId="77777777" w:rsidR="004B3C82" w:rsidRDefault="004B3C82" w:rsidP="00414C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left="288"/>
        <w:jc w:val="both"/>
        <w:rPr>
          <w:rFonts w:ascii="Arial" w:hAnsi="Arial" w:cs="Arial"/>
          <w:bCs/>
          <w:szCs w:val="24"/>
        </w:rPr>
      </w:pPr>
    </w:p>
    <w:p w14:paraId="0D6B3253" w14:textId="11507D63" w:rsidR="003863AA" w:rsidRPr="000229FD" w:rsidRDefault="003863AA" w:rsidP="003863AA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  <w:r w:rsidRPr="000229FD">
        <w:rPr>
          <w:rFonts w:ascii="Arial" w:hAnsi="Arial" w:cs="Arial"/>
          <w:b/>
          <w:snapToGrid/>
          <w:szCs w:val="24"/>
          <w:u w:val="single"/>
        </w:rPr>
        <w:t>STRATEGIC PLAN ALIGNMENT:</w:t>
      </w:r>
    </w:p>
    <w:p w14:paraId="433C796B" w14:textId="25DBC560" w:rsidR="003863AA" w:rsidRPr="000229FD" w:rsidRDefault="003863AA" w:rsidP="003863AA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</w:p>
    <w:p w14:paraId="4F6FE98F" w14:textId="77777777" w:rsidR="005B1691" w:rsidRDefault="005B1691" w:rsidP="005B1691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  <w:r w:rsidRPr="005B1691">
        <w:rPr>
          <w:rFonts w:ascii="Arial" w:hAnsi="Arial" w:cs="Arial"/>
          <w:bCs/>
          <w:snapToGrid/>
          <w:szCs w:val="24"/>
        </w:rPr>
        <w:t xml:space="preserve">This revision to Title 12 aligns with Strategic Priority No. 5 </w:t>
      </w:r>
      <w:r w:rsidRPr="005B1691">
        <w:rPr>
          <w:rFonts w:ascii="Arial" w:hAnsi="Arial" w:cs="Arial"/>
          <w:bCs/>
          <w:i/>
          <w:iCs/>
          <w:snapToGrid/>
          <w:szCs w:val="24"/>
        </w:rPr>
        <w:t xml:space="preserve">High Performing Government. </w:t>
      </w:r>
    </w:p>
    <w:p w14:paraId="7C4E96DA" w14:textId="77777777" w:rsidR="005B1691" w:rsidRPr="005B1691" w:rsidRDefault="005B1691" w:rsidP="005B1691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</w:p>
    <w:p w14:paraId="135FFCAD" w14:textId="77777777" w:rsidR="005B1691" w:rsidRDefault="005B1691" w:rsidP="005B1691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  <w:r w:rsidRPr="005B1691">
        <w:rPr>
          <w:rFonts w:ascii="Arial" w:hAnsi="Arial" w:cs="Arial"/>
          <w:bCs/>
          <w:snapToGrid/>
          <w:szCs w:val="24"/>
        </w:rPr>
        <w:t>This item aligns with EACH of the five Cross-Cutting Threads as follows:</w:t>
      </w:r>
    </w:p>
    <w:p w14:paraId="4A5EC19D" w14:textId="77777777" w:rsidR="005B1691" w:rsidRPr="005B1691" w:rsidRDefault="005B1691" w:rsidP="00EF092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</w:p>
    <w:p w14:paraId="4CFC4A4C" w14:textId="0D137E83" w:rsidR="005B1691" w:rsidRPr="00EF0926" w:rsidRDefault="005B1691" w:rsidP="00170B4B">
      <w:pPr>
        <w:pStyle w:val="ListParagraph"/>
        <w:numPr>
          <w:ilvl w:val="0"/>
          <w:numId w:val="22"/>
        </w:num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/>
        <w:jc w:val="both"/>
        <w:rPr>
          <w:rFonts w:ascii="Arial" w:hAnsi="Arial" w:cs="Arial"/>
          <w:bCs/>
          <w:snapToGrid/>
          <w:szCs w:val="24"/>
        </w:rPr>
      </w:pPr>
      <w:r w:rsidRPr="00EF0926">
        <w:rPr>
          <w:rFonts w:ascii="Arial" w:hAnsi="Arial" w:cs="Arial"/>
          <w:b/>
          <w:snapToGrid/>
          <w:szCs w:val="24"/>
        </w:rPr>
        <w:t>Community Trust</w:t>
      </w:r>
      <w:r w:rsidRPr="00EF0926">
        <w:rPr>
          <w:rFonts w:ascii="Arial" w:hAnsi="Arial" w:cs="Arial"/>
          <w:bCs/>
          <w:snapToGrid/>
          <w:szCs w:val="24"/>
        </w:rPr>
        <w:t xml:space="preserve"> – By maintaining Rules and Regulations that ensure a safe and secure airport, community trust is bolstered. </w:t>
      </w:r>
    </w:p>
    <w:p w14:paraId="33AAA184" w14:textId="77777777" w:rsidR="005B1691" w:rsidRPr="005B1691" w:rsidRDefault="005B1691" w:rsidP="00170B4B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 w:hanging="360"/>
        <w:jc w:val="both"/>
        <w:rPr>
          <w:rFonts w:ascii="Arial" w:hAnsi="Arial" w:cs="Arial"/>
          <w:bCs/>
          <w:snapToGrid/>
          <w:szCs w:val="24"/>
        </w:rPr>
      </w:pPr>
    </w:p>
    <w:p w14:paraId="05BB1689" w14:textId="492A8B52" w:rsidR="005B1691" w:rsidRPr="00EF0926" w:rsidRDefault="005B1691" w:rsidP="00170B4B">
      <w:pPr>
        <w:pStyle w:val="ListParagraph"/>
        <w:numPr>
          <w:ilvl w:val="0"/>
          <w:numId w:val="22"/>
        </w:num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/>
        <w:jc w:val="both"/>
        <w:rPr>
          <w:rFonts w:ascii="Arial" w:hAnsi="Arial" w:cs="Arial"/>
          <w:bCs/>
          <w:snapToGrid/>
          <w:szCs w:val="24"/>
        </w:rPr>
      </w:pPr>
      <w:r w:rsidRPr="00EF0926">
        <w:rPr>
          <w:rFonts w:ascii="Arial" w:hAnsi="Arial" w:cs="Arial"/>
          <w:b/>
          <w:snapToGrid/>
          <w:szCs w:val="24"/>
        </w:rPr>
        <w:t>Equity</w:t>
      </w:r>
      <w:r w:rsidRPr="00EF0926">
        <w:rPr>
          <w:rFonts w:ascii="Arial" w:hAnsi="Arial" w:cs="Arial"/>
          <w:bCs/>
          <w:snapToGrid/>
          <w:szCs w:val="24"/>
        </w:rPr>
        <w:t xml:space="preserve"> – Equitable use of the airport is supported by up-to-date Rules and Regulations. </w:t>
      </w:r>
    </w:p>
    <w:p w14:paraId="75B8AF50" w14:textId="77777777" w:rsidR="005B1691" w:rsidRPr="005B1691" w:rsidRDefault="005B1691" w:rsidP="00170B4B">
      <w:pPr>
        <w:pStyle w:val="ListParagraph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hanging="360"/>
        <w:jc w:val="both"/>
        <w:rPr>
          <w:rFonts w:ascii="Arial" w:hAnsi="Arial" w:cs="Arial"/>
          <w:bCs/>
          <w:snapToGrid/>
          <w:szCs w:val="24"/>
        </w:rPr>
      </w:pPr>
    </w:p>
    <w:p w14:paraId="6F09EC2D" w14:textId="1CADD911" w:rsidR="005B1691" w:rsidRPr="00EF0926" w:rsidRDefault="005B1691" w:rsidP="00170B4B">
      <w:pPr>
        <w:pStyle w:val="ListParagraph"/>
        <w:numPr>
          <w:ilvl w:val="0"/>
          <w:numId w:val="22"/>
        </w:num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/>
        <w:jc w:val="both"/>
        <w:rPr>
          <w:rFonts w:ascii="Arial" w:hAnsi="Arial" w:cs="Arial"/>
          <w:bCs/>
          <w:snapToGrid/>
          <w:szCs w:val="24"/>
        </w:rPr>
      </w:pPr>
      <w:r w:rsidRPr="00EF0926">
        <w:rPr>
          <w:rFonts w:ascii="Arial" w:hAnsi="Arial" w:cs="Arial"/>
          <w:b/>
          <w:snapToGrid/>
          <w:szCs w:val="24"/>
        </w:rPr>
        <w:t xml:space="preserve">Fiscal Responsibility </w:t>
      </w:r>
      <w:r w:rsidRPr="00EF0926">
        <w:rPr>
          <w:rFonts w:ascii="Arial" w:hAnsi="Arial" w:cs="Arial"/>
          <w:bCs/>
          <w:snapToGrid/>
          <w:szCs w:val="24"/>
        </w:rPr>
        <w:t xml:space="preserve">– Fiscal responsibility is supported by up-to-date Rules and Regulations. </w:t>
      </w:r>
    </w:p>
    <w:p w14:paraId="41ACE256" w14:textId="77777777" w:rsidR="005B1691" w:rsidRDefault="005B1691" w:rsidP="00170B4B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 w:hanging="360"/>
        <w:jc w:val="both"/>
        <w:rPr>
          <w:rFonts w:ascii="Arial" w:hAnsi="Arial" w:cs="Arial"/>
          <w:bCs/>
          <w:snapToGrid/>
          <w:szCs w:val="24"/>
        </w:rPr>
      </w:pPr>
    </w:p>
    <w:p w14:paraId="72E1E37D" w14:textId="1C1F4B80" w:rsidR="005B1691" w:rsidRPr="00EF0926" w:rsidRDefault="005B1691" w:rsidP="00170B4B">
      <w:pPr>
        <w:pStyle w:val="ListParagraph"/>
        <w:numPr>
          <w:ilvl w:val="0"/>
          <w:numId w:val="22"/>
        </w:num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/>
        <w:jc w:val="both"/>
        <w:rPr>
          <w:rFonts w:ascii="Arial" w:hAnsi="Arial" w:cs="Arial"/>
          <w:bCs/>
          <w:snapToGrid/>
          <w:szCs w:val="24"/>
        </w:rPr>
      </w:pPr>
      <w:r w:rsidRPr="00EF0926">
        <w:rPr>
          <w:rFonts w:ascii="Arial" w:hAnsi="Arial" w:cs="Arial"/>
          <w:b/>
          <w:snapToGrid/>
          <w:szCs w:val="24"/>
        </w:rPr>
        <w:t xml:space="preserve">Innovation </w:t>
      </w:r>
      <w:r w:rsidRPr="00EF0926">
        <w:rPr>
          <w:rFonts w:ascii="Arial" w:hAnsi="Arial" w:cs="Arial"/>
          <w:bCs/>
          <w:snapToGrid/>
          <w:szCs w:val="24"/>
        </w:rPr>
        <w:t xml:space="preserve">– Continuous innovation requires periodic updating of Airport Rules and Regulations. As new airport polices are developed, Title 12 may require updating as well. </w:t>
      </w:r>
    </w:p>
    <w:p w14:paraId="18AA1FCF" w14:textId="77777777" w:rsidR="005B1691" w:rsidRDefault="005B1691" w:rsidP="00170B4B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 w:hanging="360"/>
        <w:jc w:val="both"/>
        <w:rPr>
          <w:rFonts w:ascii="Arial" w:hAnsi="Arial" w:cs="Arial"/>
          <w:bCs/>
          <w:snapToGrid/>
          <w:szCs w:val="24"/>
        </w:rPr>
      </w:pPr>
    </w:p>
    <w:p w14:paraId="0FD10B5C" w14:textId="4B23A5E3" w:rsidR="007C2B38" w:rsidRDefault="005B1691" w:rsidP="00170B4B">
      <w:pPr>
        <w:pStyle w:val="ListParagraph"/>
        <w:numPr>
          <w:ilvl w:val="0"/>
          <w:numId w:val="22"/>
        </w:num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720"/>
        <w:jc w:val="both"/>
        <w:rPr>
          <w:rFonts w:ascii="Arial" w:hAnsi="Arial" w:cs="Arial"/>
          <w:bCs/>
          <w:snapToGrid/>
          <w:szCs w:val="24"/>
        </w:rPr>
      </w:pPr>
      <w:r w:rsidRPr="00EF0926">
        <w:rPr>
          <w:rFonts w:ascii="Arial" w:hAnsi="Arial" w:cs="Arial"/>
          <w:b/>
          <w:snapToGrid/>
          <w:szCs w:val="24"/>
        </w:rPr>
        <w:t>Sustainability and Resiliency</w:t>
      </w:r>
      <w:r w:rsidRPr="00EF0926">
        <w:rPr>
          <w:rFonts w:ascii="Arial" w:hAnsi="Arial" w:cs="Arial"/>
          <w:bCs/>
          <w:snapToGrid/>
          <w:szCs w:val="24"/>
        </w:rPr>
        <w:t xml:space="preserve"> – Title 12 supports a safe and secure airport that supports airport resiliency and sustainability.</w:t>
      </w:r>
      <w:r w:rsidRPr="00EF0926">
        <w:rPr>
          <w:rFonts w:ascii="Arial" w:hAnsi="Arial" w:cs="Arial"/>
          <w:bCs/>
          <w:snapToGrid/>
          <w:szCs w:val="24"/>
        </w:rPr>
        <w:cr/>
      </w:r>
    </w:p>
    <w:p w14:paraId="29569C53" w14:textId="77777777" w:rsidR="004B3C82" w:rsidRPr="004B3C82" w:rsidRDefault="004B3C82" w:rsidP="004B3C82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  <w:snapToGrid/>
          <w:szCs w:val="24"/>
        </w:rPr>
      </w:pPr>
    </w:p>
    <w:p w14:paraId="0F941471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/>
          <w:szCs w:val="24"/>
        </w:rPr>
      </w:pPr>
      <w:r w:rsidRPr="000229FD">
        <w:rPr>
          <w:rFonts w:ascii="Arial" w:hAnsi="Arial" w:cs="Arial"/>
          <w:b/>
          <w:szCs w:val="24"/>
          <w:u w:val="single"/>
        </w:rPr>
        <w:t>FISCAL IMPACT</w:t>
      </w:r>
      <w:r w:rsidRPr="000229FD">
        <w:rPr>
          <w:rFonts w:ascii="Arial" w:hAnsi="Arial" w:cs="Arial"/>
          <w:b/>
          <w:szCs w:val="24"/>
        </w:rPr>
        <w:t>:</w:t>
      </w:r>
    </w:p>
    <w:p w14:paraId="3EE0E75A" w14:textId="77777777" w:rsidR="00CE7F56" w:rsidRPr="000229FD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szCs w:val="24"/>
        </w:rPr>
      </w:pPr>
    </w:p>
    <w:p w14:paraId="1D5AC4AB" w14:textId="4534B5F7" w:rsidR="00CE7F56" w:rsidRPr="000229FD" w:rsidRDefault="00310A6E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szCs w:val="24"/>
        </w:rPr>
      </w:pPr>
      <w:r w:rsidRPr="00310A6E">
        <w:rPr>
          <w:rFonts w:ascii="Arial" w:hAnsi="Arial" w:cs="Arial"/>
          <w:szCs w:val="24"/>
        </w:rPr>
        <w:t xml:space="preserve">There is no fiscal impact associated with </w:t>
      </w:r>
      <w:r w:rsidR="00D16436">
        <w:rPr>
          <w:rFonts w:ascii="Arial" w:hAnsi="Arial" w:cs="Arial"/>
          <w:szCs w:val="24"/>
        </w:rPr>
        <w:t>the proposed update to Title 12 of the City of Riverside Municipal Code – Airport Rules and Regulations</w:t>
      </w:r>
      <w:r w:rsidRPr="00310A6E">
        <w:rPr>
          <w:rFonts w:ascii="Arial" w:hAnsi="Arial" w:cs="Arial"/>
          <w:szCs w:val="24"/>
        </w:rPr>
        <w:t>.</w:t>
      </w:r>
    </w:p>
    <w:p w14:paraId="3E37A678" w14:textId="77777777" w:rsidR="00CE7F56" w:rsidRDefault="00CE7F56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szCs w:val="24"/>
        </w:rPr>
      </w:pPr>
    </w:p>
    <w:p w14:paraId="759602EA" w14:textId="77777777" w:rsidR="004B3C82" w:rsidRPr="000229FD" w:rsidRDefault="004B3C82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szCs w:val="24"/>
        </w:rPr>
      </w:pPr>
    </w:p>
    <w:p w14:paraId="541C3FF5" w14:textId="77777777" w:rsidR="00A218B1" w:rsidRPr="00A218B1" w:rsidRDefault="00A218B1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t>Prepared by:</w:t>
      </w:r>
      <w:r w:rsidRPr="00A218B1">
        <w:rPr>
          <w:rFonts w:ascii="Arial" w:hAnsi="Arial" w:cs="Arial"/>
          <w:snapToGrid w:val="0"/>
          <w:sz w:val="24"/>
          <w:szCs w:val="24"/>
        </w:rPr>
        <w:tab/>
        <w:t>Daniel Prather, Airport Manager</w:t>
      </w:r>
    </w:p>
    <w:p w14:paraId="5ACE7172" w14:textId="5E30F486" w:rsidR="00A218B1" w:rsidRPr="00A218B1" w:rsidRDefault="00A218B1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t>Approved by:               Carl Carey, General Services Director</w:t>
      </w:r>
    </w:p>
    <w:p w14:paraId="3CE2FB48" w14:textId="77777777" w:rsidR="00A218B1" w:rsidRPr="00A218B1" w:rsidRDefault="00A218B1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lastRenderedPageBreak/>
        <w:t>Certified as to</w:t>
      </w:r>
    </w:p>
    <w:p w14:paraId="6ACEBCF7" w14:textId="729B0C81" w:rsidR="00A218B1" w:rsidRPr="00A218B1" w:rsidRDefault="00A218B1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t>Availability of funds:</w:t>
      </w:r>
      <w:r w:rsidRPr="00A218B1">
        <w:rPr>
          <w:rFonts w:ascii="Arial" w:hAnsi="Arial" w:cs="Arial"/>
          <w:snapToGrid w:val="0"/>
          <w:sz w:val="24"/>
          <w:szCs w:val="24"/>
        </w:rPr>
        <w:tab/>
        <w:t>Kristie Thomas, Finance Director/Assistant Chief Financial Officer</w:t>
      </w:r>
    </w:p>
    <w:p w14:paraId="18343855" w14:textId="413B945E" w:rsidR="00A218B1" w:rsidRPr="00A218B1" w:rsidRDefault="00A218B1" w:rsidP="0045633A">
      <w:pPr>
        <w:pStyle w:val="Default"/>
        <w:tabs>
          <w:tab w:val="left" w:pos="2430"/>
          <w:tab w:val="left" w:pos="5760"/>
          <w:tab w:val="left" w:pos="9360"/>
        </w:tabs>
        <w:ind w:left="2430" w:hanging="2430"/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t xml:space="preserve">Approved by:               </w:t>
      </w:r>
      <w:r w:rsidRPr="00A218B1">
        <w:rPr>
          <w:rFonts w:ascii="Arial" w:hAnsi="Arial" w:cs="Arial"/>
          <w:snapToGrid w:val="0"/>
          <w:sz w:val="24"/>
          <w:szCs w:val="24"/>
        </w:rPr>
        <w:tab/>
        <w:t>Edward Enriquez, Assistant City Manager/Chief Financial Officer/ Treasurer</w:t>
      </w:r>
    </w:p>
    <w:p w14:paraId="38B1A7A5" w14:textId="25B7BC62" w:rsidR="00CE7F56" w:rsidRDefault="00A218B1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  <w:r w:rsidRPr="00A218B1">
        <w:rPr>
          <w:rFonts w:ascii="Arial" w:hAnsi="Arial" w:cs="Arial"/>
          <w:snapToGrid w:val="0"/>
          <w:sz w:val="24"/>
          <w:szCs w:val="24"/>
        </w:rPr>
        <w:t>Approved as to form:   Phaedra A. Norton, City Attorney</w:t>
      </w:r>
    </w:p>
    <w:p w14:paraId="3C5CB80C" w14:textId="77777777" w:rsidR="00765A68" w:rsidRDefault="00765A68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</w:p>
    <w:p w14:paraId="2E136B36" w14:textId="77777777" w:rsidR="004B3C82" w:rsidRDefault="004B3C82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napToGrid w:val="0"/>
          <w:sz w:val="24"/>
          <w:szCs w:val="24"/>
        </w:rPr>
      </w:pPr>
    </w:p>
    <w:p w14:paraId="7484096C" w14:textId="48D327B1" w:rsidR="00765A68" w:rsidRPr="000229FD" w:rsidRDefault="00765A68" w:rsidP="00A218B1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Attachment:</w:t>
      </w:r>
      <w:r>
        <w:rPr>
          <w:rFonts w:ascii="Arial" w:hAnsi="Arial" w:cs="Arial"/>
          <w:snapToGrid w:val="0"/>
          <w:sz w:val="24"/>
          <w:szCs w:val="24"/>
        </w:rPr>
        <w:tab/>
        <w:t>Redline Ordinance – Title 12</w:t>
      </w:r>
    </w:p>
    <w:p w14:paraId="4FE33668" w14:textId="77777777" w:rsidR="00D16E10" w:rsidRPr="000229FD" w:rsidRDefault="00D16E10" w:rsidP="00CE7F56">
      <w:pPr>
        <w:pStyle w:val="Default"/>
        <w:tabs>
          <w:tab w:val="left" w:pos="2880"/>
          <w:tab w:val="left" w:pos="5760"/>
          <w:tab w:val="left" w:pos="9360"/>
        </w:tabs>
        <w:rPr>
          <w:rFonts w:ascii="Arial" w:hAnsi="Arial" w:cs="Arial"/>
          <w:sz w:val="24"/>
          <w:szCs w:val="24"/>
        </w:rPr>
      </w:pPr>
    </w:p>
    <w:p w14:paraId="6BBDCFB5" w14:textId="6E213612" w:rsidR="004B1846" w:rsidRPr="000229FD" w:rsidRDefault="002B4CEE" w:rsidP="00CE7F56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 w:cs="Arial"/>
          <w:snapToGrid/>
          <w:szCs w:val="24"/>
        </w:rPr>
      </w:pPr>
      <w:r>
        <w:rPr>
          <w:rFonts w:ascii="Arial" w:hAnsi="Arial" w:cs="Arial"/>
          <w:snapToGrid/>
          <w:szCs w:val="24"/>
        </w:rPr>
        <w:tab/>
      </w:r>
      <w:r>
        <w:rPr>
          <w:rFonts w:ascii="Arial" w:hAnsi="Arial" w:cs="Arial"/>
          <w:snapToGrid/>
          <w:szCs w:val="24"/>
        </w:rPr>
        <w:tab/>
      </w:r>
    </w:p>
    <w:sectPr w:rsidR="004B1846" w:rsidRPr="000229FD" w:rsidSect="00C02414">
      <w:headerReference w:type="default" r:id="rId10"/>
      <w:endnotePr>
        <w:numFmt w:val="decimal"/>
      </w:endnotePr>
      <w:type w:val="continuous"/>
      <w:pgSz w:w="12240" w:h="15840" w:code="1"/>
      <w:pgMar w:top="720" w:right="1008" w:bottom="720" w:left="1008" w:header="36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6E82E" w14:textId="77777777" w:rsidR="00C02414" w:rsidRDefault="00C02414">
      <w:r>
        <w:separator/>
      </w:r>
    </w:p>
  </w:endnote>
  <w:endnote w:type="continuationSeparator" w:id="0">
    <w:p w14:paraId="34D306DC" w14:textId="77777777" w:rsidR="00C02414" w:rsidRDefault="00C0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BFD16" w14:textId="77777777" w:rsidR="00C02414" w:rsidRDefault="00C02414">
      <w:r>
        <w:separator/>
      </w:r>
    </w:p>
  </w:footnote>
  <w:footnote w:type="continuationSeparator" w:id="0">
    <w:p w14:paraId="3579C397" w14:textId="77777777" w:rsidR="00C02414" w:rsidRDefault="00C02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F5E88" w14:textId="2240A533" w:rsidR="004D2CF7" w:rsidRPr="00D82432" w:rsidRDefault="005D7BC0">
    <w:pPr>
      <w:pStyle w:val="Head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 xml:space="preserve">Title 12 </w:t>
    </w:r>
    <w:r w:rsidR="009D4753">
      <w:rPr>
        <w:rFonts w:ascii="Arial" w:hAnsi="Arial" w:cs="Arial"/>
        <w:i/>
        <w:sz w:val="16"/>
        <w:szCs w:val="16"/>
      </w:rPr>
      <w:t>Ordinance</w:t>
    </w:r>
    <w:r w:rsidR="000E447E">
      <w:rPr>
        <w:rFonts w:ascii="Arial" w:hAnsi="Arial" w:cs="Arial"/>
        <w:i/>
        <w:sz w:val="16"/>
        <w:szCs w:val="16"/>
      </w:rPr>
      <w:t xml:space="preserve"> - </w:t>
    </w:r>
    <w:r w:rsidR="004D2CF7">
      <w:rPr>
        <w:rFonts w:ascii="Arial" w:hAnsi="Arial" w:cs="Arial"/>
        <w:i/>
        <w:sz w:val="16"/>
        <w:szCs w:val="16"/>
      </w:rPr>
      <w:t xml:space="preserve">Page </w:t>
    </w:r>
    <w:r w:rsidR="004D2CF7" w:rsidRPr="000C05D1">
      <w:rPr>
        <w:rFonts w:ascii="Arial" w:hAnsi="Arial" w:cs="Arial"/>
        <w:i/>
        <w:sz w:val="16"/>
        <w:szCs w:val="16"/>
      </w:rPr>
      <w:fldChar w:fldCharType="begin"/>
    </w:r>
    <w:r w:rsidR="004D2CF7" w:rsidRPr="000C05D1">
      <w:rPr>
        <w:rFonts w:ascii="Arial" w:hAnsi="Arial" w:cs="Arial"/>
        <w:i/>
        <w:sz w:val="16"/>
        <w:szCs w:val="16"/>
      </w:rPr>
      <w:instrText xml:space="preserve"> PAGE   \* MERGEFORMAT </w:instrText>
    </w:r>
    <w:r w:rsidR="004D2CF7" w:rsidRPr="000C05D1">
      <w:rPr>
        <w:rFonts w:ascii="Arial" w:hAnsi="Arial" w:cs="Arial"/>
        <w:i/>
        <w:sz w:val="16"/>
        <w:szCs w:val="16"/>
      </w:rPr>
      <w:fldChar w:fldCharType="separate"/>
    </w:r>
    <w:r w:rsidR="00795991">
      <w:rPr>
        <w:rFonts w:ascii="Arial" w:hAnsi="Arial" w:cs="Arial"/>
        <w:i/>
        <w:noProof/>
        <w:sz w:val="16"/>
        <w:szCs w:val="16"/>
      </w:rPr>
      <w:t>2</w:t>
    </w:r>
    <w:r w:rsidR="004D2CF7" w:rsidRPr="000C05D1">
      <w:rPr>
        <w:rFonts w:ascii="Arial" w:hAnsi="Arial" w:cs="Arial"/>
        <w:i/>
        <w:noProof/>
        <w:sz w:val="16"/>
        <w:szCs w:val="16"/>
      </w:rPr>
      <w:fldChar w:fldCharType="end"/>
    </w:r>
  </w:p>
  <w:p w14:paraId="5A8A6D88" w14:textId="77777777" w:rsidR="004D2CF7" w:rsidRDefault="004D2CF7">
    <w:pPr>
      <w:pStyle w:val="Header"/>
      <w:rPr>
        <w:i/>
        <w:sz w:val="16"/>
      </w:rPr>
    </w:pPr>
  </w:p>
  <w:p w14:paraId="0B98EA5A" w14:textId="77777777" w:rsidR="004D2CF7" w:rsidRPr="001643B6" w:rsidRDefault="004D2CF7">
    <w:pPr>
      <w:pStyle w:val="Header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4766"/>
    <w:multiLevelType w:val="hybridMultilevel"/>
    <w:tmpl w:val="C1A43BA4"/>
    <w:lvl w:ilvl="0" w:tplc="746EFDB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384E"/>
    <w:multiLevelType w:val="hybridMultilevel"/>
    <w:tmpl w:val="F76A36B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0B30F2"/>
    <w:multiLevelType w:val="hybridMultilevel"/>
    <w:tmpl w:val="B7EED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C41EE"/>
    <w:multiLevelType w:val="hybridMultilevel"/>
    <w:tmpl w:val="8D3E2E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0B3192"/>
    <w:multiLevelType w:val="hybridMultilevel"/>
    <w:tmpl w:val="8A4E5E20"/>
    <w:lvl w:ilvl="0" w:tplc="9D402AA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362894"/>
    <w:multiLevelType w:val="hybridMultilevel"/>
    <w:tmpl w:val="F76A36B6"/>
    <w:lvl w:ilvl="0" w:tplc="500E9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C6902"/>
    <w:multiLevelType w:val="hybridMultilevel"/>
    <w:tmpl w:val="5A060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F5071"/>
    <w:multiLevelType w:val="hybridMultilevel"/>
    <w:tmpl w:val="7604F2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473A9C"/>
    <w:multiLevelType w:val="hybridMultilevel"/>
    <w:tmpl w:val="45BE1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92D34"/>
    <w:multiLevelType w:val="hybridMultilevel"/>
    <w:tmpl w:val="D2BAB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75ABF"/>
    <w:multiLevelType w:val="hybridMultilevel"/>
    <w:tmpl w:val="B57E5928"/>
    <w:lvl w:ilvl="0" w:tplc="66E4B0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04511D"/>
    <w:multiLevelType w:val="hybridMultilevel"/>
    <w:tmpl w:val="680E3846"/>
    <w:lvl w:ilvl="0" w:tplc="500E9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5D65F4"/>
    <w:multiLevelType w:val="hybridMultilevel"/>
    <w:tmpl w:val="0C6C0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13D2B"/>
    <w:multiLevelType w:val="hybridMultilevel"/>
    <w:tmpl w:val="99B8B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5513F"/>
    <w:multiLevelType w:val="hybridMultilevel"/>
    <w:tmpl w:val="2408BB5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73B95657"/>
    <w:multiLevelType w:val="hybridMultilevel"/>
    <w:tmpl w:val="58263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06B9C"/>
    <w:multiLevelType w:val="hybridMultilevel"/>
    <w:tmpl w:val="FD7297AC"/>
    <w:lvl w:ilvl="0" w:tplc="CC488B1C">
      <w:start w:val="2"/>
      <w:numFmt w:val="bullet"/>
      <w:lvlText w:val="–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6D475FF"/>
    <w:multiLevelType w:val="hybridMultilevel"/>
    <w:tmpl w:val="FB966A46"/>
    <w:lvl w:ilvl="0" w:tplc="C79423E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31938"/>
    <w:multiLevelType w:val="hybridMultilevel"/>
    <w:tmpl w:val="5B042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7D80"/>
    <w:multiLevelType w:val="hybridMultilevel"/>
    <w:tmpl w:val="CC103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D9018B"/>
    <w:multiLevelType w:val="hybridMultilevel"/>
    <w:tmpl w:val="BDF293A0"/>
    <w:lvl w:ilvl="0" w:tplc="3CA0527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35690959">
    <w:abstractNumId w:val="2"/>
  </w:num>
  <w:num w:numId="2" w16cid:durableId="1530216260">
    <w:abstractNumId w:val="11"/>
  </w:num>
  <w:num w:numId="3" w16cid:durableId="1347516604">
    <w:abstractNumId w:val="17"/>
  </w:num>
  <w:num w:numId="4" w16cid:durableId="2112626477">
    <w:abstractNumId w:val="21"/>
  </w:num>
  <w:num w:numId="5" w16cid:durableId="849566426">
    <w:abstractNumId w:val="19"/>
  </w:num>
  <w:num w:numId="6" w16cid:durableId="20025419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930860">
    <w:abstractNumId w:val="13"/>
  </w:num>
  <w:num w:numId="8" w16cid:durableId="2051878223">
    <w:abstractNumId w:val="14"/>
  </w:num>
  <w:num w:numId="9" w16cid:durableId="139810460">
    <w:abstractNumId w:val="9"/>
  </w:num>
  <w:num w:numId="10" w16cid:durableId="1585798892">
    <w:abstractNumId w:val="20"/>
  </w:num>
  <w:num w:numId="11" w16cid:durableId="1976253428">
    <w:abstractNumId w:val="7"/>
  </w:num>
  <w:num w:numId="12" w16cid:durableId="1322394232">
    <w:abstractNumId w:val="4"/>
  </w:num>
  <w:num w:numId="13" w16cid:durableId="1803496518">
    <w:abstractNumId w:val="3"/>
  </w:num>
  <w:num w:numId="14" w16cid:durableId="20514320">
    <w:abstractNumId w:val="15"/>
  </w:num>
  <w:num w:numId="15" w16cid:durableId="387917281">
    <w:abstractNumId w:val="8"/>
  </w:num>
  <w:num w:numId="16" w16cid:durableId="1578977600">
    <w:abstractNumId w:val="5"/>
  </w:num>
  <w:num w:numId="17" w16cid:durableId="959383489">
    <w:abstractNumId w:val="0"/>
  </w:num>
  <w:num w:numId="18" w16cid:durableId="1446732708">
    <w:abstractNumId w:val="18"/>
  </w:num>
  <w:num w:numId="19" w16cid:durableId="980230173">
    <w:abstractNumId w:val="10"/>
  </w:num>
  <w:num w:numId="20" w16cid:durableId="209847990">
    <w:abstractNumId w:val="12"/>
  </w:num>
  <w:num w:numId="21" w16cid:durableId="808937285">
    <w:abstractNumId w:val="6"/>
  </w:num>
  <w:num w:numId="22" w16cid:durableId="918179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CB"/>
    <w:rsid w:val="00002DAF"/>
    <w:rsid w:val="00011B9C"/>
    <w:rsid w:val="00016DA8"/>
    <w:rsid w:val="000229FD"/>
    <w:rsid w:val="00025C29"/>
    <w:rsid w:val="00027DBE"/>
    <w:rsid w:val="00027E57"/>
    <w:rsid w:val="00030BFD"/>
    <w:rsid w:val="00041569"/>
    <w:rsid w:val="00041CB3"/>
    <w:rsid w:val="00041D9D"/>
    <w:rsid w:val="000504DB"/>
    <w:rsid w:val="00052F3B"/>
    <w:rsid w:val="00055673"/>
    <w:rsid w:val="00060D05"/>
    <w:rsid w:val="00060EDF"/>
    <w:rsid w:val="00061AC3"/>
    <w:rsid w:val="000645A5"/>
    <w:rsid w:val="00064F94"/>
    <w:rsid w:val="00070212"/>
    <w:rsid w:val="000771C6"/>
    <w:rsid w:val="000828B2"/>
    <w:rsid w:val="00084D38"/>
    <w:rsid w:val="00085039"/>
    <w:rsid w:val="00085CD2"/>
    <w:rsid w:val="00086949"/>
    <w:rsid w:val="00094C1E"/>
    <w:rsid w:val="000966C6"/>
    <w:rsid w:val="000A173D"/>
    <w:rsid w:val="000A39D2"/>
    <w:rsid w:val="000A44FD"/>
    <w:rsid w:val="000B0F24"/>
    <w:rsid w:val="000B1504"/>
    <w:rsid w:val="000B3A40"/>
    <w:rsid w:val="000B5AA9"/>
    <w:rsid w:val="000B5DB0"/>
    <w:rsid w:val="000B5DEA"/>
    <w:rsid w:val="000C05D1"/>
    <w:rsid w:val="000C11DD"/>
    <w:rsid w:val="000C480F"/>
    <w:rsid w:val="000C4D3C"/>
    <w:rsid w:val="000C7AF9"/>
    <w:rsid w:val="000D4719"/>
    <w:rsid w:val="000D5CA0"/>
    <w:rsid w:val="000E1967"/>
    <w:rsid w:val="000E447E"/>
    <w:rsid w:val="000E6CFB"/>
    <w:rsid w:val="000E78A7"/>
    <w:rsid w:val="000F6110"/>
    <w:rsid w:val="000F7AE7"/>
    <w:rsid w:val="00100DFE"/>
    <w:rsid w:val="00101D0F"/>
    <w:rsid w:val="001025BA"/>
    <w:rsid w:val="0011211D"/>
    <w:rsid w:val="0011330B"/>
    <w:rsid w:val="00113792"/>
    <w:rsid w:val="001162AB"/>
    <w:rsid w:val="00116519"/>
    <w:rsid w:val="0011727A"/>
    <w:rsid w:val="001200F2"/>
    <w:rsid w:val="00122951"/>
    <w:rsid w:val="00126C24"/>
    <w:rsid w:val="00131FAA"/>
    <w:rsid w:val="001323D0"/>
    <w:rsid w:val="00132FCA"/>
    <w:rsid w:val="00140769"/>
    <w:rsid w:val="00140EC5"/>
    <w:rsid w:val="001412AC"/>
    <w:rsid w:val="001414CE"/>
    <w:rsid w:val="0014519C"/>
    <w:rsid w:val="001455BF"/>
    <w:rsid w:val="00152CAF"/>
    <w:rsid w:val="0015611E"/>
    <w:rsid w:val="001579F2"/>
    <w:rsid w:val="001643B6"/>
    <w:rsid w:val="001660BC"/>
    <w:rsid w:val="001663D5"/>
    <w:rsid w:val="00166831"/>
    <w:rsid w:val="0017059E"/>
    <w:rsid w:val="001708A9"/>
    <w:rsid w:val="00170B4B"/>
    <w:rsid w:val="00171E1D"/>
    <w:rsid w:val="001726A2"/>
    <w:rsid w:val="00174A0F"/>
    <w:rsid w:val="00174AF8"/>
    <w:rsid w:val="00175710"/>
    <w:rsid w:val="00176485"/>
    <w:rsid w:val="00176B79"/>
    <w:rsid w:val="0017758D"/>
    <w:rsid w:val="00184FD9"/>
    <w:rsid w:val="0018561B"/>
    <w:rsid w:val="001A3C0D"/>
    <w:rsid w:val="001A54B9"/>
    <w:rsid w:val="001C13C6"/>
    <w:rsid w:val="001C2B75"/>
    <w:rsid w:val="001C5327"/>
    <w:rsid w:val="001C72EC"/>
    <w:rsid w:val="001D0A88"/>
    <w:rsid w:val="001D2AEC"/>
    <w:rsid w:val="001D44E1"/>
    <w:rsid w:val="001D4643"/>
    <w:rsid w:val="001D63BF"/>
    <w:rsid w:val="001D7122"/>
    <w:rsid w:val="001E6CEA"/>
    <w:rsid w:val="001F4678"/>
    <w:rsid w:val="001F63C3"/>
    <w:rsid w:val="001F6D1A"/>
    <w:rsid w:val="001F7BCF"/>
    <w:rsid w:val="00200603"/>
    <w:rsid w:val="0020131E"/>
    <w:rsid w:val="0020197A"/>
    <w:rsid w:val="0020539B"/>
    <w:rsid w:val="00207829"/>
    <w:rsid w:val="00210AC1"/>
    <w:rsid w:val="002132DC"/>
    <w:rsid w:val="002174F0"/>
    <w:rsid w:val="002206A6"/>
    <w:rsid w:val="00221E1B"/>
    <w:rsid w:val="002252EA"/>
    <w:rsid w:val="00230F8D"/>
    <w:rsid w:val="00234159"/>
    <w:rsid w:val="00235577"/>
    <w:rsid w:val="00237E19"/>
    <w:rsid w:val="00240A72"/>
    <w:rsid w:val="00242BB7"/>
    <w:rsid w:val="0024628F"/>
    <w:rsid w:val="00250889"/>
    <w:rsid w:val="00251790"/>
    <w:rsid w:val="00254A18"/>
    <w:rsid w:val="00255185"/>
    <w:rsid w:val="00255580"/>
    <w:rsid w:val="0025607D"/>
    <w:rsid w:val="00256B97"/>
    <w:rsid w:val="002618E9"/>
    <w:rsid w:val="00264281"/>
    <w:rsid w:val="00267323"/>
    <w:rsid w:val="00270441"/>
    <w:rsid w:val="002768BE"/>
    <w:rsid w:val="00280F7E"/>
    <w:rsid w:val="00281198"/>
    <w:rsid w:val="00284CE8"/>
    <w:rsid w:val="00293582"/>
    <w:rsid w:val="002A0E1F"/>
    <w:rsid w:val="002A68B5"/>
    <w:rsid w:val="002B0F64"/>
    <w:rsid w:val="002B2488"/>
    <w:rsid w:val="002B3DE7"/>
    <w:rsid w:val="002B4CEE"/>
    <w:rsid w:val="002B5145"/>
    <w:rsid w:val="002C19AC"/>
    <w:rsid w:val="002C30FB"/>
    <w:rsid w:val="002D2C49"/>
    <w:rsid w:val="002D436E"/>
    <w:rsid w:val="002D49D5"/>
    <w:rsid w:val="002D53B7"/>
    <w:rsid w:val="002D699F"/>
    <w:rsid w:val="002D6E50"/>
    <w:rsid w:val="002D7983"/>
    <w:rsid w:val="002E083C"/>
    <w:rsid w:val="002E14B5"/>
    <w:rsid w:val="002E4902"/>
    <w:rsid w:val="002E52AB"/>
    <w:rsid w:val="002E6F41"/>
    <w:rsid w:val="002F25EA"/>
    <w:rsid w:val="002F6124"/>
    <w:rsid w:val="003006B0"/>
    <w:rsid w:val="00304B79"/>
    <w:rsid w:val="00304B92"/>
    <w:rsid w:val="00307B53"/>
    <w:rsid w:val="00310A6E"/>
    <w:rsid w:val="0031216A"/>
    <w:rsid w:val="00313419"/>
    <w:rsid w:val="00314018"/>
    <w:rsid w:val="003162FA"/>
    <w:rsid w:val="003165D2"/>
    <w:rsid w:val="003175BA"/>
    <w:rsid w:val="003302A7"/>
    <w:rsid w:val="003324C1"/>
    <w:rsid w:val="00332EDC"/>
    <w:rsid w:val="00334AD1"/>
    <w:rsid w:val="003413C2"/>
    <w:rsid w:val="003431EB"/>
    <w:rsid w:val="00344C31"/>
    <w:rsid w:val="003457C8"/>
    <w:rsid w:val="00346386"/>
    <w:rsid w:val="00347AF0"/>
    <w:rsid w:val="00350541"/>
    <w:rsid w:val="003514DA"/>
    <w:rsid w:val="00351663"/>
    <w:rsid w:val="003517CF"/>
    <w:rsid w:val="00356743"/>
    <w:rsid w:val="00360CB3"/>
    <w:rsid w:val="003615DD"/>
    <w:rsid w:val="0036204C"/>
    <w:rsid w:val="003625E1"/>
    <w:rsid w:val="00371959"/>
    <w:rsid w:val="00371FCB"/>
    <w:rsid w:val="003744B2"/>
    <w:rsid w:val="00375412"/>
    <w:rsid w:val="00375C4D"/>
    <w:rsid w:val="00384979"/>
    <w:rsid w:val="003863AA"/>
    <w:rsid w:val="00386CA8"/>
    <w:rsid w:val="00393206"/>
    <w:rsid w:val="00394EA5"/>
    <w:rsid w:val="003954A1"/>
    <w:rsid w:val="00396FDC"/>
    <w:rsid w:val="003A320A"/>
    <w:rsid w:val="003A39A5"/>
    <w:rsid w:val="003A3DD3"/>
    <w:rsid w:val="003A4810"/>
    <w:rsid w:val="003A5335"/>
    <w:rsid w:val="003A7B68"/>
    <w:rsid w:val="003A7D8F"/>
    <w:rsid w:val="003B1D8D"/>
    <w:rsid w:val="003B2256"/>
    <w:rsid w:val="003B2CC1"/>
    <w:rsid w:val="003B4759"/>
    <w:rsid w:val="003C0A01"/>
    <w:rsid w:val="003C4FD5"/>
    <w:rsid w:val="003C659E"/>
    <w:rsid w:val="003C7766"/>
    <w:rsid w:val="003D084B"/>
    <w:rsid w:val="003D400A"/>
    <w:rsid w:val="003E1692"/>
    <w:rsid w:val="003E532C"/>
    <w:rsid w:val="003F09E6"/>
    <w:rsid w:val="003F1415"/>
    <w:rsid w:val="003F15BB"/>
    <w:rsid w:val="003F3FA4"/>
    <w:rsid w:val="003F53D4"/>
    <w:rsid w:val="003F7A0D"/>
    <w:rsid w:val="0040592B"/>
    <w:rsid w:val="00406586"/>
    <w:rsid w:val="00406684"/>
    <w:rsid w:val="0041018C"/>
    <w:rsid w:val="004102C2"/>
    <w:rsid w:val="0041056F"/>
    <w:rsid w:val="00414B43"/>
    <w:rsid w:val="00414C34"/>
    <w:rsid w:val="00416030"/>
    <w:rsid w:val="0042296A"/>
    <w:rsid w:val="004265B0"/>
    <w:rsid w:val="004315DA"/>
    <w:rsid w:val="004351D7"/>
    <w:rsid w:val="0043776C"/>
    <w:rsid w:val="004535A3"/>
    <w:rsid w:val="00454BF2"/>
    <w:rsid w:val="00455BFE"/>
    <w:rsid w:val="00456085"/>
    <w:rsid w:val="0045633A"/>
    <w:rsid w:val="004625F6"/>
    <w:rsid w:val="0046562D"/>
    <w:rsid w:val="00471CF2"/>
    <w:rsid w:val="00471DFB"/>
    <w:rsid w:val="00477B1F"/>
    <w:rsid w:val="00484817"/>
    <w:rsid w:val="00484D4E"/>
    <w:rsid w:val="00486CBB"/>
    <w:rsid w:val="0049220E"/>
    <w:rsid w:val="004935EB"/>
    <w:rsid w:val="00493A13"/>
    <w:rsid w:val="004A0CAA"/>
    <w:rsid w:val="004A1E10"/>
    <w:rsid w:val="004A7A3C"/>
    <w:rsid w:val="004B1846"/>
    <w:rsid w:val="004B3A16"/>
    <w:rsid w:val="004B3C82"/>
    <w:rsid w:val="004B74FD"/>
    <w:rsid w:val="004B78BB"/>
    <w:rsid w:val="004C1D6E"/>
    <w:rsid w:val="004C29FE"/>
    <w:rsid w:val="004C2FD0"/>
    <w:rsid w:val="004C431C"/>
    <w:rsid w:val="004C4BA4"/>
    <w:rsid w:val="004C7ED9"/>
    <w:rsid w:val="004D05EB"/>
    <w:rsid w:val="004D2CF7"/>
    <w:rsid w:val="004D32DC"/>
    <w:rsid w:val="004D39BD"/>
    <w:rsid w:val="004D4E20"/>
    <w:rsid w:val="004D66F6"/>
    <w:rsid w:val="004E0730"/>
    <w:rsid w:val="004E30DC"/>
    <w:rsid w:val="004E3D28"/>
    <w:rsid w:val="004E450C"/>
    <w:rsid w:val="004E6E3A"/>
    <w:rsid w:val="004E7677"/>
    <w:rsid w:val="004E79F4"/>
    <w:rsid w:val="004F3D76"/>
    <w:rsid w:val="00500BC6"/>
    <w:rsid w:val="005014A7"/>
    <w:rsid w:val="00504856"/>
    <w:rsid w:val="00507FE3"/>
    <w:rsid w:val="0051041A"/>
    <w:rsid w:val="00513505"/>
    <w:rsid w:val="00517225"/>
    <w:rsid w:val="00523E4F"/>
    <w:rsid w:val="0053284E"/>
    <w:rsid w:val="00535B42"/>
    <w:rsid w:val="00540372"/>
    <w:rsid w:val="0054161D"/>
    <w:rsid w:val="005418EF"/>
    <w:rsid w:val="00544AAA"/>
    <w:rsid w:val="00544D00"/>
    <w:rsid w:val="00550526"/>
    <w:rsid w:val="0055142F"/>
    <w:rsid w:val="005558C4"/>
    <w:rsid w:val="0055627F"/>
    <w:rsid w:val="00556EE4"/>
    <w:rsid w:val="005571B8"/>
    <w:rsid w:val="0055721E"/>
    <w:rsid w:val="00561E98"/>
    <w:rsid w:val="0057220D"/>
    <w:rsid w:val="00583E62"/>
    <w:rsid w:val="00594A74"/>
    <w:rsid w:val="005A57D2"/>
    <w:rsid w:val="005A6836"/>
    <w:rsid w:val="005B0948"/>
    <w:rsid w:val="005B1691"/>
    <w:rsid w:val="005B2096"/>
    <w:rsid w:val="005B3E33"/>
    <w:rsid w:val="005B5150"/>
    <w:rsid w:val="005B5FD1"/>
    <w:rsid w:val="005B65BC"/>
    <w:rsid w:val="005C3445"/>
    <w:rsid w:val="005C4032"/>
    <w:rsid w:val="005C4D56"/>
    <w:rsid w:val="005C719E"/>
    <w:rsid w:val="005D2CA2"/>
    <w:rsid w:val="005D2CF6"/>
    <w:rsid w:val="005D3422"/>
    <w:rsid w:val="005D5F8B"/>
    <w:rsid w:val="005D705F"/>
    <w:rsid w:val="005D7BC0"/>
    <w:rsid w:val="005E2201"/>
    <w:rsid w:val="005E35C2"/>
    <w:rsid w:val="005E3884"/>
    <w:rsid w:val="005E41E5"/>
    <w:rsid w:val="005E7AA6"/>
    <w:rsid w:val="005F026A"/>
    <w:rsid w:val="005F1F80"/>
    <w:rsid w:val="005F2BA4"/>
    <w:rsid w:val="005F4F72"/>
    <w:rsid w:val="0060551F"/>
    <w:rsid w:val="00607547"/>
    <w:rsid w:val="00607FBD"/>
    <w:rsid w:val="00611683"/>
    <w:rsid w:val="00613EC9"/>
    <w:rsid w:val="00615AC5"/>
    <w:rsid w:val="00617C27"/>
    <w:rsid w:val="00622F14"/>
    <w:rsid w:val="00625822"/>
    <w:rsid w:val="00625C10"/>
    <w:rsid w:val="0062774A"/>
    <w:rsid w:val="00630251"/>
    <w:rsid w:val="00630593"/>
    <w:rsid w:val="00633AB1"/>
    <w:rsid w:val="006340A4"/>
    <w:rsid w:val="00635E83"/>
    <w:rsid w:val="00640459"/>
    <w:rsid w:val="00640754"/>
    <w:rsid w:val="00640FFA"/>
    <w:rsid w:val="00641BF8"/>
    <w:rsid w:val="00643EC3"/>
    <w:rsid w:val="006441AE"/>
    <w:rsid w:val="00650A8D"/>
    <w:rsid w:val="00651186"/>
    <w:rsid w:val="00660648"/>
    <w:rsid w:val="0066138F"/>
    <w:rsid w:val="00661B34"/>
    <w:rsid w:val="00662E18"/>
    <w:rsid w:val="0067156B"/>
    <w:rsid w:val="0067412A"/>
    <w:rsid w:val="006753CC"/>
    <w:rsid w:val="00682CBD"/>
    <w:rsid w:val="0068538F"/>
    <w:rsid w:val="00685CC3"/>
    <w:rsid w:val="00686C69"/>
    <w:rsid w:val="00691877"/>
    <w:rsid w:val="006929C1"/>
    <w:rsid w:val="00692F12"/>
    <w:rsid w:val="00695883"/>
    <w:rsid w:val="006A06E8"/>
    <w:rsid w:val="006A2368"/>
    <w:rsid w:val="006A3B89"/>
    <w:rsid w:val="006B3F7A"/>
    <w:rsid w:val="006B417C"/>
    <w:rsid w:val="006B50AF"/>
    <w:rsid w:val="006C40B0"/>
    <w:rsid w:val="006C6BCE"/>
    <w:rsid w:val="006D171C"/>
    <w:rsid w:val="006E2093"/>
    <w:rsid w:val="006E2238"/>
    <w:rsid w:val="006F096C"/>
    <w:rsid w:val="006F1C51"/>
    <w:rsid w:val="006F645D"/>
    <w:rsid w:val="006F71B5"/>
    <w:rsid w:val="006F72EE"/>
    <w:rsid w:val="006F7A97"/>
    <w:rsid w:val="007015FD"/>
    <w:rsid w:val="00701EC5"/>
    <w:rsid w:val="00704D4E"/>
    <w:rsid w:val="00706540"/>
    <w:rsid w:val="0070794B"/>
    <w:rsid w:val="0071154E"/>
    <w:rsid w:val="00714AB5"/>
    <w:rsid w:val="00714BC9"/>
    <w:rsid w:val="007166A8"/>
    <w:rsid w:val="00717388"/>
    <w:rsid w:val="00726D36"/>
    <w:rsid w:val="00731A41"/>
    <w:rsid w:val="00733BF3"/>
    <w:rsid w:val="007406A4"/>
    <w:rsid w:val="007437B4"/>
    <w:rsid w:val="00750D65"/>
    <w:rsid w:val="00755870"/>
    <w:rsid w:val="007565B1"/>
    <w:rsid w:val="00757E4E"/>
    <w:rsid w:val="00760A34"/>
    <w:rsid w:val="00763623"/>
    <w:rsid w:val="00765A68"/>
    <w:rsid w:val="007679FF"/>
    <w:rsid w:val="00770F67"/>
    <w:rsid w:val="0077197B"/>
    <w:rsid w:val="00772BC5"/>
    <w:rsid w:val="007731CF"/>
    <w:rsid w:val="007800DC"/>
    <w:rsid w:val="007811D0"/>
    <w:rsid w:val="0078167C"/>
    <w:rsid w:val="00783D6B"/>
    <w:rsid w:val="007858AB"/>
    <w:rsid w:val="00785AF1"/>
    <w:rsid w:val="0078678C"/>
    <w:rsid w:val="007912DC"/>
    <w:rsid w:val="0079197A"/>
    <w:rsid w:val="00792475"/>
    <w:rsid w:val="007948E3"/>
    <w:rsid w:val="00795991"/>
    <w:rsid w:val="007A1413"/>
    <w:rsid w:val="007A7C1D"/>
    <w:rsid w:val="007B45DE"/>
    <w:rsid w:val="007B7755"/>
    <w:rsid w:val="007C2AC8"/>
    <w:rsid w:val="007C2B38"/>
    <w:rsid w:val="007C71B3"/>
    <w:rsid w:val="007D0979"/>
    <w:rsid w:val="007D1711"/>
    <w:rsid w:val="007D2338"/>
    <w:rsid w:val="007D416B"/>
    <w:rsid w:val="007D611B"/>
    <w:rsid w:val="007D7831"/>
    <w:rsid w:val="007E17BE"/>
    <w:rsid w:val="007E5211"/>
    <w:rsid w:val="007E6CF0"/>
    <w:rsid w:val="007F147F"/>
    <w:rsid w:val="007F7712"/>
    <w:rsid w:val="00800C72"/>
    <w:rsid w:val="00802EAB"/>
    <w:rsid w:val="008039D6"/>
    <w:rsid w:val="008068AE"/>
    <w:rsid w:val="00807571"/>
    <w:rsid w:val="008108C3"/>
    <w:rsid w:val="00813E53"/>
    <w:rsid w:val="00813FED"/>
    <w:rsid w:val="00816C01"/>
    <w:rsid w:val="008177F5"/>
    <w:rsid w:val="008204E7"/>
    <w:rsid w:val="00820583"/>
    <w:rsid w:val="00823A95"/>
    <w:rsid w:val="00830ECF"/>
    <w:rsid w:val="0083347C"/>
    <w:rsid w:val="00834D47"/>
    <w:rsid w:val="008361B9"/>
    <w:rsid w:val="008378CE"/>
    <w:rsid w:val="008428FC"/>
    <w:rsid w:val="0084468F"/>
    <w:rsid w:val="00844EEA"/>
    <w:rsid w:val="0084724D"/>
    <w:rsid w:val="00857EA9"/>
    <w:rsid w:val="00860C43"/>
    <w:rsid w:val="008616D7"/>
    <w:rsid w:val="00871260"/>
    <w:rsid w:val="00872211"/>
    <w:rsid w:val="0087421C"/>
    <w:rsid w:val="00874795"/>
    <w:rsid w:val="0087685F"/>
    <w:rsid w:val="00877C27"/>
    <w:rsid w:val="008848AC"/>
    <w:rsid w:val="00887F11"/>
    <w:rsid w:val="008958A7"/>
    <w:rsid w:val="008A37C8"/>
    <w:rsid w:val="008A57D6"/>
    <w:rsid w:val="008B0952"/>
    <w:rsid w:val="008B26A1"/>
    <w:rsid w:val="008B4947"/>
    <w:rsid w:val="008B517D"/>
    <w:rsid w:val="008B76D3"/>
    <w:rsid w:val="008C1F30"/>
    <w:rsid w:val="008C360F"/>
    <w:rsid w:val="008C38AF"/>
    <w:rsid w:val="008C534D"/>
    <w:rsid w:val="008C5BCD"/>
    <w:rsid w:val="008C64EB"/>
    <w:rsid w:val="008D0BAE"/>
    <w:rsid w:val="008D25FE"/>
    <w:rsid w:val="008D3C21"/>
    <w:rsid w:val="008D4B04"/>
    <w:rsid w:val="008D6CE8"/>
    <w:rsid w:val="008D6F82"/>
    <w:rsid w:val="008E0A6A"/>
    <w:rsid w:val="008E0D5E"/>
    <w:rsid w:val="008E36DF"/>
    <w:rsid w:val="008E3A1F"/>
    <w:rsid w:val="008E6C57"/>
    <w:rsid w:val="008E78D4"/>
    <w:rsid w:val="008F4369"/>
    <w:rsid w:val="008F6C3F"/>
    <w:rsid w:val="008F768D"/>
    <w:rsid w:val="00900D02"/>
    <w:rsid w:val="00913FAF"/>
    <w:rsid w:val="00916E93"/>
    <w:rsid w:val="00917088"/>
    <w:rsid w:val="009228FC"/>
    <w:rsid w:val="00925BB5"/>
    <w:rsid w:val="00930DDA"/>
    <w:rsid w:val="00932043"/>
    <w:rsid w:val="00934542"/>
    <w:rsid w:val="0094094B"/>
    <w:rsid w:val="00941749"/>
    <w:rsid w:val="00943338"/>
    <w:rsid w:val="00943684"/>
    <w:rsid w:val="00943995"/>
    <w:rsid w:val="009440CD"/>
    <w:rsid w:val="00946CC3"/>
    <w:rsid w:val="009501C6"/>
    <w:rsid w:val="00953B96"/>
    <w:rsid w:val="00956FF1"/>
    <w:rsid w:val="00977534"/>
    <w:rsid w:val="00980CB5"/>
    <w:rsid w:val="009832BD"/>
    <w:rsid w:val="00983D69"/>
    <w:rsid w:val="00984F69"/>
    <w:rsid w:val="00991638"/>
    <w:rsid w:val="0099491F"/>
    <w:rsid w:val="00994D15"/>
    <w:rsid w:val="009A29AC"/>
    <w:rsid w:val="009A2AD2"/>
    <w:rsid w:val="009A4379"/>
    <w:rsid w:val="009A5229"/>
    <w:rsid w:val="009B2739"/>
    <w:rsid w:val="009B451E"/>
    <w:rsid w:val="009C3A4C"/>
    <w:rsid w:val="009C4DFD"/>
    <w:rsid w:val="009C4EC2"/>
    <w:rsid w:val="009C62C1"/>
    <w:rsid w:val="009C67EC"/>
    <w:rsid w:val="009D057D"/>
    <w:rsid w:val="009D11F0"/>
    <w:rsid w:val="009D21E0"/>
    <w:rsid w:val="009D4753"/>
    <w:rsid w:val="009D65A8"/>
    <w:rsid w:val="009D7C09"/>
    <w:rsid w:val="009E23D8"/>
    <w:rsid w:val="009E3DAA"/>
    <w:rsid w:val="009E4AC7"/>
    <w:rsid w:val="009E6AC7"/>
    <w:rsid w:val="009F1CD5"/>
    <w:rsid w:val="009F5B72"/>
    <w:rsid w:val="009F703A"/>
    <w:rsid w:val="00A013D9"/>
    <w:rsid w:val="00A04AA7"/>
    <w:rsid w:val="00A05DA6"/>
    <w:rsid w:val="00A06524"/>
    <w:rsid w:val="00A110C7"/>
    <w:rsid w:val="00A11165"/>
    <w:rsid w:val="00A1406C"/>
    <w:rsid w:val="00A16195"/>
    <w:rsid w:val="00A218B1"/>
    <w:rsid w:val="00A232F5"/>
    <w:rsid w:val="00A23BA3"/>
    <w:rsid w:val="00A240F8"/>
    <w:rsid w:val="00A3329A"/>
    <w:rsid w:val="00A3528C"/>
    <w:rsid w:val="00A41420"/>
    <w:rsid w:val="00A43A00"/>
    <w:rsid w:val="00A44EF5"/>
    <w:rsid w:val="00A462CF"/>
    <w:rsid w:val="00A54DD8"/>
    <w:rsid w:val="00A602C4"/>
    <w:rsid w:val="00A60C50"/>
    <w:rsid w:val="00A713EB"/>
    <w:rsid w:val="00A72633"/>
    <w:rsid w:val="00A75224"/>
    <w:rsid w:val="00A85C83"/>
    <w:rsid w:val="00A871BD"/>
    <w:rsid w:val="00A900D4"/>
    <w:rsid w:val="00A90938"/>
    <w:rsid w:val="00A92E42"/>
    <w:rsid w:val="00A94632"/>
    <w:rsid w:val="00AA139A"/>
    <w:rsid w:val="00AA26B8"/>
    <w:rsid w:val="00AA3C62"/>
    <w:rsid w:val="00AA454D"/>
    <w:rsid w:val="00AA4A46"/>
    <w:rsid w:val="00AA4E80"/>
    <w:rsid w:val="00AA61CB"/>
    <w:rsid w:val="00AB36BC"/>
    <w:rsid w:val="00AC2252"/>
    <w:rsid w:val="00AC2D3D"/>
    <w:rsid w:val="00AC4F70"/>
    <w:rsid w:val="00AC73A0"/>
    <w:rsid w:val="00AD2BDD"/>
    <w:rsid w:val="00AD39B2"/>
    <w:rsid w:val="00AE2D4E"/>
    <w:rsid w:val="00AF1A80"/>
    <w:rsid w:val="00AF2930"/>
    <w:rsid w:val="00AF77EA"/>
    <w:rsid w:val="00AF79F4"/>
    <w:rsid w:val="00AF7EEC"/>
    <w:rsid w:val="00B0262E"/>
    <w:rsid w:val="00B036D2"/>
    <w:rsid w:val="00B04F4D"/>
    <w:rsid w:val="00B05553"/>
    <w:rsid w:val="00B10A94"/>
    <w:rsid w:val="00B12483"/>
    <w:rsid w:val="00B1294C"/>
    <w:rsid w:val="00B16DD0"/>
    <w:rsid w:val="00B2164C"/>
    <w:rsid w:val="00B22FBA"/>
    <w:rsid w:val="00B27BEB"/>
    <w:rsid w:val="00B30EFE"/>
    <w:rsid w:val="00B341A8"/>
    <w:rsid w:val="00B3426C"/>
    <w:rsid w:val="00B34DF6"/>
    <w:rsid w:val="00B41F7F"/>
    <w:rsid w:val="00B46543"/>
    <w:rsid w:val="00B4713D"/>
    <w:rsid w:val="00B56897"/>
    <w:rsid w:val="00B5731A"/>
    <w:rsid w:val="00B602FC"/>
    <w:rsid w:val="00B607C0"/>
    <w:rsid w:val="00B63736"/>
    <w:rsid w:val="00B63853"/>
    <w:rsid w:val="00B63C9B"/>
    <w:rsid w:val="00B63CD1"/>
    <w:rsid w:val="00B65EB4"/>
    <w:rsid w:val="00B66521"/>
    <w:rsid w:val="00B679B4"/>
    <w:rsid w:val="00B729A0"/>
    <w:rsid w:val="00B81499"/>
    <w:rsid w:val="00B81E3D"/>
    <w:rsid w:val="00B82AA3"/>
    <w:rsid w:val="00B8427C"/>
    <w:rsid w:val="00B90352"/>
    <w:rsid w:val="00B91B03"/>
    <w:rsid w:val="00B95F2D"/>
    <w:rsid w:val="00B97AF6"/>
    <w:rsid w:val="00BA24F1"/>
    <w:rsid w:val="00BB050B"/>
    <w:rsid w:val="00BB319F"/>
    <w:rsid w:val="00BB3DDA"/>
    <w:rsid w:val="00BB40AB"/>
    <w:rsid w:val="00BC061B"/>
    <w:rsid w:val="00BC7320"/>
    <w:rsid w:val="00BD0607"/>
    <w:rsid w:val="00BD1AB5"/>
    <w:rsid w:val="00BD302A"/>
    <w:rsid w:val="00BD3797"/>
    <w:rsid w:val="00BD3B74"/>
    <w:rsid w:val="00BD7337"/>
    <w:rsid w:val="00BE0DB0"/>
    <w:rsid w:val="00BE3ADF"/>
    <w:rsid w:val="00BE530E"/>
    <w:rsid w:val="00BF07E7"/>
    <w:rsid w:val="00BF086A"/>
    <w:rsid w:val="00BF4114"/>
    <w:rsid w:val="00BF7467"/>
    <w:rsid w:val="00C02414"/>
    <w:rsid w:val="00C0258A"/>
    <w:rsid w:val="00C041B8"/>
    <w:rsid w:val="00C054C3"/>
    <w:rsid w:val="00C061D3"/>
    <w:rsid w:val="00C0652A"/>
    <w:rsid w:val="00C12E9F"/>
    <w:rsid w:val="00C1526D"/>
    <w:rsid w:val="00C1665C"/>
    <w:rsid w:val="00C21194"/>
    <w:rsid w:val="00C213A4"/>
    <w:rsid w:val="00C2168F"/>
    <w:rsid w:val="00C21EFF"/>
    <w:rsid w:val="00C236C6"/>
    <w:rsid w:val="00C3314A"/>
    <w:rsid w:val="00C3328E"/>
    <w:rsid w:val="00C36948"/>
    <w:rsid w:val="00C44A84"/>
    <w:rsid w:val="00C44E94"/>
    <w:rsid w:val="00C46671"/>
    <w:rsid w:val="00C601AC"/>
    <w:rsid w:val="00C64559"/>
    <w:rsid w:val="00C66406"/>
    <w:rsid w:val="00C67910"/>
    <w:rsid w:val="00C72E77"/>
    <w:rsid w:val="00C73179"/>
    <w:rsid w:val="00C76DD8"/>
    <w:rsid w:val="00C848C5"/>
    <w:rsid w:val="00C87A9A"/>
    <w:rsid w:val="00C90F07"/>
    <w:rsid w:val="00C922CE"/>
    <w:rsid w:val="00C92642"/>
    <w:rsid w:val="00C9754F"/>
    <w:rsid w:val="00C97C65"/>
    <w:rsid w:val="00CA35A8"/>
    <w:rsid w:val="00CA4253"/>
    <w:rsid w:val="00CA55A8"/>
    <w:rsid w:val="00CA5CE3"/>
    <w:rsid w:val="00CA69C8"/>
    <w:rsid w:val="00CB0E53"/>
    <w:rsid w:val="00CB4086"/>
    <w:rsid w:val="00CB4872"/>
    <w:rsid w:val="00CB50E6"/>
    <w:rsid w:val="00CC05A8"/>
    <w:rsid w:val="00CC2527"/>
    <w:rsid w:val="00CC2A66"/>
    <w:rsid w:val="00CC2E15"/>
    <w:rsid w:val="00CC4441"/>
    <w:rsid w:val="00CC460A"/>
    <w:rsid w:val="00CC6356"/>
    <w:rsid w:val="00CC7ED4"/>
    <w:rsid w:val="00CD1F8D"/>
    <w:rsid w:val="00CD2D01"/>
    <w:rsid w:val="00CD2E3D"/>
    <w:rsid w:val="00CD3ACB"/>
    <w:rsid w:val="00CD74A7"/>
    <w:rsid w:val="00CE2638"/>
    <w:rsid w:val="00CE2A55"/>
    <w:rsid w:val="00CE3122"/>
    <w:rsid w:val="00CE7B44"/>
    <w:rsid w:val="00CE7F56"/>
    <w:rsid w:val="00CF1594"/>
    <w:rsid w:val="00CF7D3D"/>
    <w:rsid w:val="00D023A7"/>
    <w:rsid w:val="00D04CA1"/>
    <w:rsid w:val="00D14363"/>
    <w:rsid w:val="00D16436"/>
    <w:rsid w:val="00D16E10"/>
    <w:rsid w:val="00D17862"/>
    <w:rsid w:val="00D20898"/>
    <w:rsid w:val="00D21B12"/>
    <w:rsid w:val="00D230E0"/>
    <w:rsid w:val="00D25F87"/>
    <w:rsid w:val="00D305C4"/>
    <w:rsid w:val="00D33F55"/>
    <w:rsid w:val="00D34D30"/>
    <w:rsid w:val="00D37BA7"/>
    <w:rsid w:val="00D4463A"/>
    <w:rsid w:val="00D4631F"/>
    <w:rsid w:val="00D46B44"/>
    <w:rsid w:val="00D47758"/>
    <w:rsid w:val="00D53DC6"/>
    <w:rsid w:val="00D566ED"/>
    <w:rsid w:val="00D56FFB"/>
    <w:rsid w:val="00D5786B"/>
    <w:rsid w:val="00D60A3C"/>
    <w:rsid w:val="00D660E6"/>
    <w:rsid w:val="00D70A03"/>
    <w:rsid w:val="00D72361"/>
    <w:rsid w:val="00D7289B"/>
    <w:rsid w:val="00D7301E"/>
    <w:rsid w:val="00D7324D"/>
    <w:rsid w:val="00D81864"/>
    <w:rsid w:val="00D82432"/>
    <w:rsid w:val="00D8370F"/>
    <w:rsid w:val="00D83BD5"/>
    <w:rsid w:val="00D83BF6"/>
    <w:rsid w:val="00D85522"/>
    <w:rsid w:val="00D8665C"/>
    <w:rsid w:val="00D908B4"/>
    <w:rsid w:val="00D92C69"/>
    <w:rsid w:val="00D963CA"/>
    <w:rsid w:val="00DA7E9B"/>
    <w:rsid w:val="00DB77E4"/>
    <w:rsid w:val="00DC02E2"/>
    <w:rsid w:val="00DC07F9"/>
    <w:rsid w:val="00DC3415"/>
    <w:rsid w:val="00DC3D65"/>
    <w:rsid w:val="00DC43A8"/>
    <w:rsid w:val="00DC53E6"/>
    <w:rsid w:val="00DC55ED"/>
    <w:rsid w:val="00DC725C"/>
    <w:rsid w:val="00DD2621"/>
    <w:rsid w:val="00DE0691"/>
    <w:rsid w:val="00DE2A57"/>
    <w:rsid w:val="00DE347C"/>
    <w:rsid w:val="00DE7EC6"/>
    <w:rsid w:val="00DF11AC"/>
    <w:rsid w:val="00DF5417"/>
    <w:rsid w:val="00DF55A5"/>
    <w:rsid w:val="00DF65D6"/>
    <w:rsid w:val="00E00DD8"/>
    <w:rsid w:val="00E023BF"/>
    <w:rsid w:val="00E0269B"/>
    <w:rsid w:val="00E02C66"/>
    <w:rsid w:val="00E21CF1"/>
    <w:rsid w:val="00E21F1D"/>
    <w:rsid w:val="00E2323F"/>
    <w:rsid w:val="00E23261"/>
    <w:rsid w:val="00E23D48"/>
    <w:rsid w:val="00E2503B"/>
    <w:rsid w:val="00E27D76"/>
    <w:rsid w:val="00E27F1D"/>
    <w:rsid w:val="00E30904"/>
    <w:rsid w:val="00E353F5"/>
    <w:rsid w:val="00E35D09"/>
    <w:rsid w:val="00E37949"/>
    <w:rsid w:val="00E41910"/>
    <w:rsid w:val="00E42F82"/>
    <w:rsid w:val="00E43E75"/>
    <w:rsid w:val="00E444CC"/>
    <w:rsid w:val="00E449AA"/>
    <w:rsid w:val="00E46200"/>
    <w:rsid w:val="00E479AC"/>
    <w:rsid w:val="00E508D1"/>
    <w:rsid w:val="00E54886"/>
    <w:rsid w:val="00E60F89"/>
    <w:rsid w:val="00E624E1"/>
    <w:rsid w:val="00E708CB"/>
    <w:rsid w:val="00E716DE"/>
    <w:rsid w:val="00E753CD"/>
    <w:rsid w:val="00E8055D"/>
    <w:rsid w:val="00E86140"/>
    <w:rsid w:val="00E87C20"/>
    <w:rsid w:val="00E915EF"/>
    <w:rsid w:val="00E931F1"/>
    <w:rsid w:val="00EB11E3"/>
    <w:rsid w:val="00EB1559"/>
    <w:rsid w:val="00EB1A76"/>
    <w:rsid w:val="00EB3BB2"/>
    <w:rsid w:val="00EB7C23"/>
    <w:rsid w:val="00EC657F"/>
    <w:rsid w:val="00EC68D2"/>
    <w:rsid w:val="00ED19EA"/>
    <w:rsid w:val="00ED22FA"/>
    <w:rsid w:val="00ED289B"/>
    <w:rsid w:val="00ED4A08"/>
    <w:rsid w:val="00ED5139"/>
    <w:rsid w:val="00EE1519"/>
    <w:rsid w:val="00EE2478"/>
    <w:rsid w:val="00EE3A17"/>
    <w:rsid w:val="00EE5296"/>
    <w:rsid w:val="00EE7254"/>
    <w:rsid w:val="00EE73CC"/>
    <w:rsid w:val="00EE7959"/>
    <w:rsid w:val="00EF04BB"/>
    <w:rsid w:val="00EF0926"/>
    <w:rsid w:val="00EF2145"/>
    <w:rsid w:val="00EF25FB"/>
    <w:rsid w:val="00F0246A"/>
    <w:rsid w:val="00F02F3E"/>
    <w:rsid w:val="00F172C1"/>
    <w:rsid w:val="00F17D18"/>
    <w:rsid w:val="00F201B7"/>
    <w:rsid w:val="00F2070E"/>
    <w:rsid w:val="00F24818"/>
    <w:rsid w:val="00F24F00"/>
    <w:rsid w:val="00F25300"/>
    <w:rsid w:val="00F2591A"/>
    <w:rsid w:val="00F26C78"/>
    <w:rsid w:val="00F368FF"/>
    <w:rsid w:val="00F407FB"/>
    <w:rsid w:val="00F42C81"/>
    <w:rsid w:val="00F44EA3"/>
    <w:rsid w:val="00F45B69"/>
    <w:rsid w:val="00F45E16"/>
    <w:rsid w:val="00F464C5"/>
    <w:rsid w:val="00F46555"/>
    <w:rsid w:val="00F46F5F"/>
    <w:rsid w:val="00F50C91"/>
    <w:rsid w:val="00F5439C"/>
    <w:rsid w:val="00F545CB"/>
    <w:rsid w:val="00F55106"/>
    <w:rsid w:val="00F636D3"/>
    <w:rsid w:val="00F64C52"/>
    <w:rsid w:val="00F65B13"/>
    <w:rsid w:val="00F70F71"/>
    <w:rsid w:val="00F73D8C"/>
    <w:rsid w:val="00F764CE"/>
    <w:rsid w:val="00F76FC8"/>
    <w:rsid w:val="00F80A1D"/>
    <w:rsid w:val="00F81701"/>
    <w:rsid w:val="00F82639"/>
    <w:rsid w:val="00F91236"/>
    <w:rsid w:val="00F91960"/>
    <w:rsid w:val="00FA6332"/>
    <w:rsid w:val="00FA7901"/>
    <w:rsid w:val="00FB1A30"/>
    <w:rsid w:val="00FB32C3"/>
    <w:rsid w:val="00FB50A1"/>
    <w:rsid w:val="00FB5E81"/>
    <w:rsid w:val="00FB7967"/>
    <w:rsid w:val="00FC128E"/>
    <w:rsid w:val="00FC503C"/>
    <w:rsid w:val="00FC5CC9"/>
    <w:rsid w:val="00FC6A54"/>
    <w:rsid w:val="00FC6E7F"/>
    <w:rsid w:val="00FD6CF3"/>
    <w:rsid w:val="00FE08EC"/>
    <w:rsid w:val="00FE55DB"/>
    <w:rsid w:val="00FF5BF3"/>
    <w:rsid w:val="00FF5D6F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8371D0F"/>
  <w15:docId w15:val="{4D103F0B-E002-483A-97E1-D3F2F7B7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1440"/>
      <w:outlineLvl w:val="0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widowControl/>
      <w:tabs>
        <w:tab w:val="left" w:pos="440"/>
      </w:tabs>
      <w:spacing w:after="120" w:line="280" w:lineRule="exact"/>
      <w:ind w:left="440" w:hanging="440"/>
      <w:jc w:val="both"/>
    </w:pPr>
    <w:rPr>
      <w:snapToGrid/>
      <w:sz w:val="22"/>
    </w:rPr>
  </w:style>
  <w:style w:type="paragraph" w:customStyle="1" w:styleId="Default">
    <w:name w:val="Default"/>
    <w:basedOn w:val="Normal"/>
    <w:pPr>
      <w:widowControl/>
    </w:pPr>
    <w:rPr>
      <w:rFonts w:ascii="Lucida Sans" w:hAnsi="Lucida Sans"/>
      <w:snapToGrid/>
      <w:sz w:val="22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731CF"/>
    <w:pPr>
      <w:widowControl/>
      <w:tabs>
        <w:tab w:val="left" w:pos="720"/>
        <w:tab w:val="left" w:pos="1260"/>
      </w:tabs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1D44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1559"/>
    <w:pPr>
      <w:ind w:left="720"/>
    </w:pPr>
  </w:style>
  <w:style w:type="paragraph" w:styleId="BodyTextIndent">
    <w:name w:val="Body Text Indent"/>
    <w:basedOn w:val="Normal"/>
    <w:link w:val="BodyTextIndentChar"/>
    <w:rsid w:val="00D33F55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D33F55"/>
    <w:rPr>
      <w:snapToGrid w:val="0"/>
      <w:sz w:val="24"/>
    </w:rPr>
  </w:style>
  <w:style w:type="character" w:styleId="CommentReference">
    <w:name w:val="annotation reference"/>
    <w:rsid w:val="003A32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320A"/>
    <w:rPr>
      <w:sz w:val="20"/>
    </w:rPr>
  </w:style>
  <w:style w:type="character" w:customStyle="1" w:styleId="CommentTextChar">
    <w:name w:val="Comment Text Char"/>
    <w:link w:val="CommentText"/>
    <w:rsid w:val="003A320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A320A"/>
    <w:rPr>
      <w:b/>
      <w:bCs/>
    </w:rPr>
  </w:style>
  <w:style w:type="character" w:customStyle="1" w:styleId="CommentSubjectChar">
    <w:name w:val="Comment Subject Char"/>
    <w:link w:val="CommentSubject"/>
    <w:rsid w:val="003A320A"/>
    <w:rPr>
      <w:b/>
      <w:bCs/>
      <w:snapToGrid w:val="0"/>
    </w:rPr>
  </w:style>
  <w:style w:type="table" w:styleId="TableGrid">
    <w:name w:val="Table Grid"/>
    <w:basedOn w:val="TableNormal"/>
    <w:rsid w:val="004F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32FCA"/>
    <w:rPr>
      <w:snapToGrid w:val="0"/>
      <w:sz w:val="24"/>
    </w:rPr>
  </w:style>
  <w:style w:type="character" w:customStyle="1" w:styleId="HeaderChar">
    <w:name w:val="Header Char"/>
    <w:basedOn w:val="DefaultParagraphFont"/>
    <w:link w:val="Header"/>
    <w:rsid w:val="00346386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EFF49-61CC-4C2F-8F41-E91CDC0A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12</TotalTime>
  <Pages>3</Pages>
  <Words>514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Memorandum</vt:lpstr>
    </vt:vector>
  </TitlesOfParts>
  <Company>City of Riverside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Memorandum</dc:title>
  <dc:creator>City Clerk</dc:creator>
  <cp:lastModifiedBy>Spiking, Jessica</cp:lastModifiedBy>
  <cp:revision>6</cp:revision>
  <cp:lastPrinted>2018-06-14T14:15:00Z</cp:lastPrinted>
  <dcterms:created xsi:type="dcterms:W3CDTF">2024-02-20T16:16:00Z</dcterms:created>
  <dcterms:modified xsi:type="dcterms:W3CDTF">2024-02-22T16:00:00Z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